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1424EE" w14:textId="08E0413E" w:rsidR="004C45B7" w:rsidRPr="00521317" w:rsidRDefault="004C45B7" w:rsidP="00521317">
      <w:pPr>
        <w:pStyle w:val="Title"/>
        <w:widowControl w:val="0"/>
        <w:autoSpaceDE w:val="0"/>
        <w:autoSpaceDN w:val="0"/>
        <w:spacing w:before="2800" w:line="240" w:lineRule="auto"/>
        <w:ind w:left="686"/>
        <w:rPr>
          <w:rFonts w:eastAsia="Arial"/>
          <w:caps w:val="0"/>
          <w:sz w:val="40"/>
          <w:szCs w:val="40"/>
          <w:lang w:val="en-US"/>
        </w:rPr>
      </w:pPr>
      <w:r w:rsidRPr="00521317">
        <w:rPr>
          <w:rFonts w:eastAsia="Arial"/>
          <w:caps w:val="0"/>
          <w:sz w:val="40"/>
          <w:szCs w:val="40"/>
          <w:lang w:val="en-US"/>
        </w:rPr>
        <w:t xml:space="preserve">Training event </w:t>
      </w:r>
    </w:p>
    <w:p w14:paraId="39740E63" w14:textId="187FB374" w:rsidR="004C45B7" w:rsidRDefault="004C45B7" w:rsidP="004C45B7">
      <w:pPr>
        <w:pStyle w:val="Title"/>
        <w:spacing w:after="200" w:line="240" w:lineRule="auto"/>
        <w:rPr>
          <w:caps w:val="0"/>
          <w:color w:val="000000"/>
          <w:sz w:val="40"/>
          <w:szCs w:val="40"/>
        </w:rPr>
      </w:pPr>
      <w:r>
        <w:rPr>
          <w:caps w:val="0"/>
          <w:color w:val="000000"/>
          <w:sz w:val="40"/>
          <w:szCs w:val="40"/>
        </w:rPr>
        <w:t>(Training, Workshop, Summer School)</w:t>
      </w:r>
    </w:p>
    <w:p w14:paraId="34EA362A" w14:textId="77777777" w:rsidR="00521317" w:rsidRDefault="00521317" w:rsidP="00521317">
      <w:pPr>
        <w:pStyle w:val="Title"/>
        <w:spacing w:before="240" w:after="480"/>
        <w:rPr>
          <w:caps w:val="0"/>
          <w:color w:val="000000"/>
          <w:sz w:val="40"/>
          <w:szCs w:val="40"/>
        </w:rPr>
      </w:pPr>
      <w:bookmarkStart w:id="0" w:name="_Hlk176956644"/>
      <w:r>
        <w:rPr>
          <w:caps w:val="0"/>
          <w:color w:val="000000"/>
          <w:sz w:val="40"/>
          <w:szCs w:val="40"/>
        </w:rPr>
        <w:t>P</w:t>
      </w:r>
      <w:r w:rsidRPr="00A95305">
        <w:rPr>
          <w:caps w:val="0"/>
          <w:color w:val="000000"/>
          <w:sz w:val="40"/>
          <w:szCs w:val="40"/>
        </w:rPr>
        <w:t>roposal</w:t>
      </w:r>
    </w:p>
    <w:tbl>
      <w:tblPr>
        <w:tblStyle w:val="TableGrid"/>
        <w:tblW w:w="9492" w:type="dxa"/>
        <w:tblLook w:val="04A0" w:firstRow="1" w:lastRow="0" w:firstColumn="1" w:lastColumn="0" w:noHBand="0" w:noVBand="1"/>
      </w:tblPr>
      <w:tblGrid>
        <w:gridCol w:w="4957"/>
        <w:gridCol w:w="4535"/>
      </w:tblGrid>
      <w:tr w:rsidR="000C2744" w:rsidRPr="00BE42EF" w14:paraId="5286D2ED" w14:textId="77777777" w:rsidTr="00BE42EF">
        <w:trPr>
          <w:trHeight w:val="567"/>
        </w:trPr>
        <w:tc>
          <w:tcPr>
            <w:tcW w:w="4957" w:type="dxa"/>
            <w:vAlign w:val="center"/>
          </w:tcPr>
          <w:p w14:paraId="40F7267A" w14:textId="31DA5EC8" w:rsidR="000C2744" w:rsidRPr="00BE42EF" w:rsidRDefault="004C45B7" w:rsidP="00BE42EF">
            <w:pPr>
              <w:rPr>
                <w:szCs w:val="22"/>
                <w:lang w:val="en-GB"/>
              </w:rPr>
            </w:pPr>
            <w:bookmarkStart w:id="1" w:name="_Hlk176956725"/>
            <w:bookmarkEnd w:id="0"/>
            <w:r w:rsidRPr="00BE42EF">
              <w:rPr>
                <w:szCs w:val="22"/>
                <w:lang w:val="en-GB"/>
              </w:rPr>
              <w:t xml:space="preserve">Hosting </w:t>
            </w:r>
            <w:r w:rsidR="00BE42EF">
              <w:rPr>
                <w:szCs w:val="22"/>
                <w:lang w:val="en-GB"/>
              </w:rPr>
              <w:t>o</w:t>
            </w:r>
            <w:r w:rsidR="00963826" w:rsidRPr="00BE42EF">
              <w:rPr>
                <w:szCs w:val="22"/>
                <w:lang w:val="en-GB"/>
              </w:rPr>
              <w:t xml:space="preserve">rganisation </w:t>
            </w:r>
          </w:p>
        </w:tc>
        <w:tc>
          <w:tcPr>
            <w:tcW w:w="4535" w:type="dxa"/>
            <w:vAlign w:val="center"/>
          </w:tcPr>
          <w:p w14:paraId="648BF3AE" w14:textId="61E4EE02" w:rsidR="00994528" w:rsidRPr="00BE42EF" w:rsidRDefault="00D74DB4" w:rsidP="00BE42EF">
            <w:pPr>
              <w:rPr>
                <w:szCs w:val="22"/>
                <w:lang w:val="en-GB" w:eastAsia="de-CH"/>
              </w:rPr>
            </w:pPr>
            <w:r w:rsidRPr="00BE42EF">
              <w:rPr>
                <w:szCs w:val="22"/>
                <w:lang w:val="en-GB"/>
              </w:rPr>
              <w:t>&lt;full name&gt;</w:t>
            </w:r>
          </w:p>
        </w:tc>
      </w:tr>
      <w:tr w:rsidR="00140FFD" w:rsidRPr="00BE42EF" w14:paraId="602A4FE7" w14:textId="77777777" w:rsidTr="00BE42EF">
        <w:trPr>
          <w:trHeight w:val="567"/>
        </w:trPr>
        <w:tc>
          <w:tcPr>
            <w:tcW w:w="4957" w:type="dxa"/>
            <w:vAlign w:val="center"/>
          </w:tcPr>
          <w:p w14:paraId="5833B424" w14:textId="5D3EF508" w:rsidR="00140FFD" w:rsidRPr="00BE42EF" w:rsidRDefault="00140FFD" w:rsidP="00BE42EF">
            <w:pPr>
              <w:rPr>
                <w:szCs w:val="22"/>
                <w:lang w:val="cs-CZ"/>
              </w:rPr>
            </w:pPr>
            <w:r w:rsidRPr="00BE42EF">
              <w:rPr>
                <w:szCs w:val="22"/>
                <w:lang w:val="en-GB"/>
              </w:rPr>
              <w:t xml:space="preserve">Place of venue </w:t>
            </w:r>
          </w:p>
        </w:tc>
        <w:tc>
          <w:tcPr>
            <w:tcW w:w="4535" w:type="dxa"/>
            <w:vAlign w:val="center"/>
          </w:tcPr>
          <w:p w14:paraId="5292AE01" w14:textId="58D6619E" w:rsidR="00140FFD" w:rsidRPr="00BE42EF" w:rsidRDefault="00D74DB4" w:rsidP="00BE42EF">
            <w:pPr>
              <w:rPr>
                <w:szCs w:val="22"/>
                <w:lang w:val="en-GB" w:eastAsia="de-CH"/>
              </w:rPr>
            </w:pPr>
            <w:r w:rsidRPr="00BE42EF">
              <w:rPr>
                <w:szCs w:val="22"/>
                <w:lang w:val="en-GB"/>
              </w:rPr>
              <w:t>&lt;city, country&gt;</w:t>
            </w:r>
          </w:p>
        </w:tc>
      </w:tr>
      <w:tr w:rsidR="000C2744" w:rsidRPr="00BE42EF" w14:paraId="08C50DF2" w14:textId="77777777" w:rsidTr="00BE42EF">
        <w:trPr>
          <w:trHeight w:val="567"/>
        </w:trPr>
        <w:tc>
          <w:tcPr>
            <w:tcW w:w="4957" w:type="dxa"/>
            <w:vAlign w:val="center"/>
          </w:tcPr>
          <w:p w14:paraId="35E84728" w14:textId="21607E9C" w:rsidR="000C2744" w:rsidRPr="00BE42EF" w:rsidRDefault="00BE42EF" w:rsidP="00BE42EF">
            <w:pPr>
              <w:rPr>
                <w:szCs w:val="22"/>
                <w:lang w:val="en-GB" w:eastAsia="de-CH"/>
              </w:rPr>
            </w:pPr>
            <w:r w:rsidRPr="00BE42EF">
              <w:rPr>
                <w:szCs w:val="22"/>
                <w:lang w:val="en-GB" w:eastAsia="de-CH"/>
              </w:rPr>
              <w:t>Administrative Contact</w:t>
            </w:r>
            <w:r>
              <w:rPr>
                <w:szCs w:val="22"/>
                <w:lang w:val="en-GB" w:eastAsia="de-CH"/>
              </w:rPr>
              <w:t xml:space="preserve"> </w:t>
            </w:r>
            <w:r w:rsidR="000C2744" w:rsidRPr="00BE42EF">
              <w:rPr>
                <w:szCs w:val="22"/>
                <w:lang w:val="en-GB" w:eastAsia="de-CH"/>
              </w:rPr>
              <w:t xml:space="preserve">in </w:t>
            </w:r>
            <w:r>
              <w:rPr>
                <w:szCs w:val="22"/>
                <w:lang w:val="en-GB" w:eastAsia="de-CH"/>
              </w:rPr>
              <w:t>Hosting O</w:t>
            </w:r>
            <w:r w:rsidR="000C2744" w:rsidRPr="00BE42EF">
              <w:rPr>
                <w:szCs w:val="22"/>
                <w:lang w:val="en-GB" w:eastAsia="de-CH"/>
              </w:rPr>
              <w:t xml:space="preserve">rganisation </w:t>
            </w:r>
          </w:p>
        </w:tc>
        <w:tc>
          <w:tcPr>
            <w:tcW w:w="4535" w:type="dxa"/>
            <w:vAlign w:val="center"/>
          </w:tcPr>
          <w:p w14:paraId="2AFE96B6" w14:textId="6A560A7F" w:rsidR="00994528" w:rsidRPr="00BE42EF" w:rsidRDefault="00994528" w:rsidP="00BE42EF">
            <w:pPr>
              <w:rPr>
                <w:szCs w:val="22"/>
                <w:lang w:val="en-GB" w:eastAsia="de-CH"/>
              </w:rPr>
            </w:pPr>
          </w:p>
        </w:tc>
      </w:tr>
      <w:tr w:rsidR="000C2744" w:rsidRPr="00BE42EF" w14:paraId="5DA8606B" w14:textId="77777777" w:rsidTr="00BE42EF">
        <w:trPr>
          <w:trHeight w:val="567"/>
        </w:trPr>
        <w:tc>
          <w:tcPr>
            <w:tcW w:w="4957" w:type="dxa"/>
            <w:vAlign w:val="center"/>
          </w:tcPr>
          <w:p w14:paraId="09F24F08" w14:textId="5E4E402C" w:rsidR="000C2744" w:rsidRPr="00BE42EF" w:rsidRDefault="004C45B7" w:rsidP="00BE42EF">
            <w:pPr>
              <w:rPr>
                <w:szCs w:val="22"/>
                <w:lang w:val="en-GB"/>
              </w:rPr>
            </w:pPr>
            <w:r w:rsidRPr="00BE42EF">
              <w:rPr>
                <w:szCs w:val="22"/>
                <w:lang w:val="en-GB"/>
              </w:rPr>
              <w:t>Type of event</w:t>
            </w:r>
          </w:p>
        </w:tc>
        <w:tc>
          <w:tcPr>
            <w:tcW w:w="4535" w:type="dxa"/>
            <w:vAlign w:val="center"/>
          </w:tcPr>
          <w:p w14:paraId="2FCEA49F" w14:textId="5B411BA0" w:rsidR="00994528" w:rsidRPr="00BE42EF" w:rsidRDefault="00D74DB4" w:rsidP="00BE42EF">
            <w:pPr>
              <w:rPr>
                <w:szCs w:val="22"/>
                <w:lang w:val="en-GB" w:eastAsia="de-CH"/>
              </w:rPr>
            </w:pPr>
            <w:r w:rsidRPr="00BE42EF">
              <w:rPr>
                <w:szCs w:val="22"/>
                <w:lang w:val="en-GB" w:eastAsia="de-CH"/>
              </w:rPr>
              <w:t>&lt;training, workshop, summer school&gt;</w:t>
            </w:r>
          </w:p>
        </w:tc>
      </w:tr>
      <w:tr w:rsidR="000C2744" w:rsidRPr="00BE42EF" w14:paraId="1716526C" w14:textId="77777777" w:rsidTr="00BE42EF">
        <w:trPr>
          <w:trHeight w:val="567"/>
        </w:trPr>
        <w:tc>
          <w:tcPr>
            <w:tcW w:w="4957" w:type="dxa"/>
            <w:vAlign w:val="center"/>
          </w:tcPr>
          <w:p w14:paraId="0AB4B231" w14:textId="1901087E" w:rsidR="000C2744" w:rsidRPr="00BE42EF" w:rsidRDefault="003E7803" w:rsidP="00BE42EF">
            <w:pPr>
              <w:rPr>
                <w:szCs w:val="22"/>
                <w:lang w:val="en-GB" w:eastAsia="de-CH"/>
              </w:rPr>
            </w:pPr>
            <w:r w:rsidRPr="00BE42EF">
              <w:rPr>
                <w:szCs w:val="22"/>
                <w:lang w:val="en-GB" w:eastAsia="de-CH"/>
              </w:rPr>
              <w:t>Title</w:t>
            </w:r>
            <w:r w:rsidR="004C45B7" w:rsidRPr="00BE42EF">
              <w:rPr>
                <w:szCs w:val="22"/>
                <w:lang w:val="en-GB" w:eastAsia="de-CH"/>
              </w:rPr>
              <w:t xml:space="preserve"> of event</w:t>
            </w:r>
          </w:p>
        </w:tc>
        <w:tc>
          <w:tcPr>
            <w:tcW w:w="4535" w:type="dxa"/>
            <w:vAlign w:val="center"/>
          </w:tcPr>
          <w:p w14:paraId="5124BAE5" w14:textId="4B183351" w:rsidR="00994528" w:rsidRPr="00BE42EF" w:rsidRDefault="00994528" w:rsidP="00BE42EF">
            <w:pPr>
              <w:rPr>
                <w:szCs w:val="22"/>
                <w:lang w:val="en-GB" w:eastAsia="de-CH"/>
              </w:rPr>
            </w:pPr>
          </w:p>
        </w:tc>
      </w:tr>
      <w:tr w:rsidR="000C2744" w:rsidRPr="00BE42EF" w14:paraId="14DAC513" w14:textId="77777777" w:rsidTr="00BE42EF">
        <w:trPr>
          <w:trHeight w:val="567"/>
        </w:trPr>
        <w:tc>
          <w:tcPr>
            <w:tcW w:w="4957" w:type="dxa"/>
            <w:vAlign w:val="center"/>
          </w:tcPr>
          <w:p w14:paraId="2C3E60F4" w14:textId="14028262" w:rsidR="000C2744" w:rsidRPr="00BE42EF" w:rsidRDefault="000C2744" w:rsidP="00BE42EF">
            <w:pPr>
              <w:rPr>
                <w:szCs w:val="22"/>
                <w:lang w:val="en-GB" w:eastAsia="de-CH"/>
              </w:rPr>
            </w:pPr>
            <w:r w:rsidRPr="00BE42EF">
              <w:rPr>
                <w:szCs w:val="22"/>
                <w:lang w:val="en-GB" w:eastAsia="de-CH"/>
              </w:rPr>
              <w:t xml:space="preserve">Potential number of </w:t>
            </w:r>
            <w:r w:rsidR="004C45B7" w:rsidRPr="00BE42EF">
              <w:rPr>
                <w:szCs w:val="22"/>
                <w:lang w:val="en-GB" w:eastAsia="de-CH"/>
              </w:rPr>
              <w:t>participants</w:t>
            </w:r>
            <w:r w:rsidR="00140FFD" w:rsidRPr="00BE42EF">
              <w:rPr>
                <w:szCs w:val="22"/>
                <w:lang w:val="en-GB" w:eastAsia="de-CH"/>
              </w:rPr>
              <w:t>, max number</w:t>
            </w:r>
          </w:p>
        </w:tc>
        <w:tc>
          <w:tcPr>
            <w:tcW w:w="4535" w:type="dxa"/>
            <w:vAlign w:val="center"/>
          </w:tcPr>
          <w:p w14:paraId="701A4A1A" w14:textId="0890FFB1" w:rsidR="00994528" w:rsidRPr="00BE42EF" w:rsidRDefault="00994528" w:rsidP="00BE42EF">
            <w:pPr>
              <w:rPr>
                <w:szCs w:val="22"/>
                <w:lang w:val="en-GB" w:eastAsia="de-CH"/>
              </w:rPr>
            </w:pPr>
          </w:p>
        </w:tc>
      </w:tr>
      <w:tr w:rsidR="00140FFD" w:rsidRPr="00BE42EF" w14:paraId="3A195B6F" w14:textId="77777777" w:rsidTr="00BE42EF">
        <w:trPr>
          <w:trHeight w:val="567"/>
        </w:trPr>
        <w:tc>
          <w:tcPr>
            <w:tcW w:w="4957" w:type="dxa"/>
            <w:vAlign w:val="center"/>
          </w:tcPr>
          <w:p w14:paraId="3E77E315" w14:textId="491D6F2D" w:rsidR="00140FFD" w:rsidRPr="00BE42EF" w:rsidRDefault="00140FFD" w:rsidP="00BE42EF">
            <w:pPr>
              <w:rPr>
                <w:szCs w:val="22"/>
                <w:lang w:val="en-GB" w:eastAsia="de-CH"/>
              </w:rPr>
            </w:pPr>
            <w:r w:rsidRPr="00BE42EF">
              <w:rPr>
                <w:szCs w:val="22"/>
                <w:lang w:val="en-GB" w:eastAsia="de-CH"/>
              </w:rPr>
              <w:t>Target audience</w:t>
            </w:r>
          </w:p>
        </w:tc>
        <w:tc>
          <w:tcPr>
            <w:tcW w:w="4535" w:type="dxa"/>
            <w:vAlign w:val="center"/>
          </w:tcPr>
          <w:p w14:paraId="184F6D1B" w14:textId="2643CF2B" w:rsidR="00140FFD" w:rsidRPr="00BE42EF" w:rsidRDefault="00D74DB4" w:rsidP="00BE42EF">
            <w:pPr>
              <w:rPr>
                <w:szCs w:val="22"/>
                <w:lang w:val="en-GB" w:eastAsia="de-CH"/>
              </w:rPr>
            </w:pPr>
            <w:r w:rsidRPr="00BE42EF">
              <w:rPr>
                <w:szCs w:val="22"/>
                <w:lang w:val="en-GB" w:eastAsia="de-CH"/>
              </w:rPr>
              <w:t>&lt;young metrologists, experienced staff&gt;</w:t>
            </w:r>
          </w:p>
        </w:tc>
      </w:tr>
      <w:tr w:rsidR="00140FFD" w:rsidRPr="00BE42EF" w14:paraId="73026A86" w14:textId="77777777" w:rsidTr="00BE42EF">
        <w:trPr>
          <w:trHeight w:val="567"/>
        </w:trPr>
        <w:tc>
          <w:tcPr>
            <w:tcW w:w="4957" w:type="dxa"/>
            <w:vAlign w:val="center"/>
          </w:tcPr>
          <w:p w14:paraId="3CE941F9" w14:textId="71979697" w:rsidR="00140FFD" w:rsidRPr="00BE42EF" w:rsidRDefault="00140FFD" w:rsidP="00BE42EF">
            <w:pPr>
              <w:rPr>
                <w:szCs w:val="22"/>
                <w:lang w:val="en-GB" w:eastAsia="de-CH"/>
              </w:rPr>
            </w:pPr>
            <w:r w:rsidRPr="00BE42EF">
              <w:rPr>
                <w:szCs w:val="22"/>
                <w:lang w:val="en-GB" w:eastAsia="de-CH"/>
              </w:rPr>
              <w:t>Level</w:t>
            </w:r>
          </w:p>
        </w:tc>
        <w:tc>
          <w:tcPr>
            <w:tcW w:w="4535" w:type="dxa"/>
            <w:vAlign w:val="center"/>
          </w:tcPr>
          <w:p w14:paraId="013F61B7" w14:textId="77777777" w:rsidR="00140FFD" w:rsidRPr="00BE42EF" w:rsidRDefault="00140FFD" w:rsidP="00BE42EF">
            <w:pPr>
              <w:rPr>
                <w:rFonts w:cs="Arial"/>
                <w:i/>
                <w:iCs/>
                <w:szCs w:val="22"/>
                <w:lang w:val="en-GB"/>
              </w:rPr>
            </w:pPr>
            <w:r w:rsidRPr="00BE42EF">
              <w:rPr>
                <w:rFonts w:cs="Arial"/>
                <w:i/>
                <w:iCs/>
                <w:szCs w:val="22"/>
                <w:lang w:val="en-GB"/>
              </w:rPr>
              <w:t>Two levels might be envisaged:</w:t>
            </w:r>
          </w:p>
          <w:p w14:paraId="5B94B577" w14:textId="4A5D2B98" w:rsidR="00140FFD" w:rsidRPr="00BE42EF" w:rsidRDefault="00140FFD" w:rsidP="00BE42EF">
            <w:pPr>
              <w:rPr>
                <w:rFonts w:cs="Arial"/>
                <w:i/>
                <w:iCs/>
                <w:szCs w:val="22"/>
                <w:lang w:val="en-GB"/>
              </w:rPr>
            </w:pPr>
            <w:r w:rsidRPr="00BE42EF">
              <w:rPr>
                <w:rFonts w:cs="Arial"/>
                <w:i/>
                <w:iCs/>
                <w:szCs w:val="22"/>
                <w:lang w:val="en-GB"/>
              </w:rPr>
              <w:t>Workshops for experienced</w:t>
            </w:r>
            <w:r w:rsidRPr="00BE42EF">
              <w:rPr>
                <w:rFonts w:cs="Arial"/>
                <w:i/>
                <w:iCs/>
                <w:szCs w:val="22"/>
                <w:lang w:val="en-US"/>
              </w:rPr>
              <w:t xml:space="preserve">; </w:t>
            </w:r>
            <w:r w:rsidRPr="00BE42EF">
              <w:rPr>
                <w:rFonts w:cs="Arial"/>
                <w:i/>
                <w:iCs/>
                <w:szCs w:val="22"/>
                <w:lang w:val="en-GB"/>
              </w:rPr>
              <w:t>Beginners training course</w:t>
            </w:r>
          </w:p>
        </w:tc>
      </w:tr>
      <w:tr w:rsidR="00140FFD" w:rsidRPr="00BE42EF" w14:paraId="2CC7EE2C" w14:textId="77777777" w:rsidTr="00BE42EF">
        <w:trPr>
          <w:trHeight w:val="567"/>
        </w:trPr>
        <w:tc>
          <w:tcPr>
            <w:tcW w:w="4957" w:type="dxa"/>
            <w:vAlign w:val="center"/>
          </w:tcPr>
          <w:p w14:paraId="3373DA38" w14:textId="756E8D8C" w:rsidR="00140FFD" w:rsidRPr="00BE42EF" w:rsidRDefault="00140FFD" w:rsidP="00BE42EF">
            <w:pPr>
              <w:rPr>
                <w:szCs w:val="22"/>
                <w:lang w:val="en-GB" w:eastAsia="de-CH"/>
              </w:rPr>
            </w:pPr>
            <w:r w:rsidRPr="00BE42EF">
              <w:rPr>
                <w:szCs w:val="22"/>
                <w:lang w:val="en-GB" w:eastAsia="de-CH"/>
              </w:rPr>
              <w:t>Eligibility</w:t>
            </w:r>
          </w:p>
        </w:tc>
        <w:tc>
          <w:tcPr>
            <w:tcW w:w="4535" w:type="dxa"/>
            <w:vAlign w:val="center"/>
          </w:tcPr>
          <w:p w14:paraId="16E88E0A" w14:textId="77777777" w:rsidR="00140FFD" w:rsidRPr="00BE42EF" w:rsidRDefault="00140FFD" w:rsidP="00BE42EF">
            <w:pPr>
              <w:rPr>
                <w:rFonts w:cs="Arial"/>
                <w:szCs w:val="22"/>
                <w:lang w:val="en-GB"/>
              </w:rPr>
            </w:pPr>
            <w:r w:rsidRPr="00BE42EF">
              <w:rPr>
                <w:rFonts w:cs="Arial"/>
                <w:szCs w:val="22"/>
                <w:lang w:val="en-GB"/>
              </w:rPr>
              <w:t xml:space="preserve">EURAMET NMI/DI staff, </w:t>
            </w:r>
          </w:p>
          <w:p w14:paraId="7E876F5B" w14:textId="729DC7FB" w:rsidR="00140FFD" w:rsidRPr="00BE42EF" w:rsidRDefault="00140FFD" w:rsidP="00BE42EF">
            <w:pPr>
              <w:rPr>
                <w:rFonts w:cs="Arial"/>
                <w:i/>
                <w:iCs/>
                <w:szCs w:val="22"/>
                <w:lang w:val="en-GB"/>
              </w:rPr>
            </w:pPr>
            <w:r w:rsidRPr="00BE42EF">
              <w:rPr>
                <w:rFonts w:cs="Arial"/>
                <w:szCs w:val="22"/>
                <w:lang w:val="en-GB"/>
              </w:rPr>
              <w:t>Others upon availability and invitation</w:t>
            </w:r>
          </w:p>
        </w:tc>
      </w:tr>
      <w:tr w:rsidR="00140FFD" w:rsidRPr="00BE42EF" w14:paraId="49DE3F1D" w14:textId="77777777" w:rsidTr="00BE42EF">
        <w:trPr>
          <w:trHeight w:val="567"/>
        </w:trPr>
        <w:tc>
          <w:tcPr>
            <w:tcW w:w="4957" w:type="dxa"/>
            <w:vAlign w:val="center"/>
          </w:tcPr>
          <w:p w14:paraId="056CA28C" w14:textId="0644AF50" w:rsidR="00140FFD" w:rsidRPr="00BE42EF" w:rsidRDefault="00140FFD" w:rsidP="00BE42EF">
            <w:pPr>
              <w:rPr>
                <w:szCs w:val="22"/>
                <w:lang w:val="en-GB" w:eastAsia="de-CH"/>
              </w:rPr>
            </w:pPr>
            <w:r w:rsidRPr="00BE42EF">
              <w:rPr>
                <w:szCs w:val="22"/>
                <w:lang w:val="en-GB" w:eastAsia="de-CH"/>
              </w:rPr>
              <w:t>Timeframe</w:t>
            </w:r>
          </w:p>
        </w:tc>
        <w:tc>
          <w:tcPr>
            <w:tcW w:w="4535" w:type="dxa"/>
            <w:vAlign w:val="center"/>
          </w:tcPr>
          <w:p w14:paraId="33A48710" w14:textId="0964BA21" w:rsidR="00140FFD" w:rsidRPr="00BE42EF" w:rsidRDefault="00D74DB4" w:rsidP="00BE42EF">
            <w:pPr>
              <w:rPr>
                <w:rFonts w:cs="Arial"/>
                <w:szCs w:val="22"/>
                <w:lang w:val="en-US"/>
              </w:rPr>
            </w:pPr>
            <w:r w:rsidRPr="00BE42EF">
              <w:rPr>
                <w:rFonts w:cs="Arial"/>
                <w:szCs w:val="22"/>
                <w:lang w:val="en-US"/>
              </w:rPr>
              <w:t>&lt;month, year&gt;</w:t>
            </w:r>
          </w:p>
        </w:tc>
      </w:tr>
      <w:tr w:rsidR="00140FFD" w:rsidRPr="00BE42EF" w14:paraId="7CC57B60" w14:textId="77777777" w:rsidTr="00BE42EF">
        <w:trPr>
          <w:trHeight w:val="567"/>
        </w:trPr>
        <w:tc>
          <w:tcPr>
            <w:tcW w:w="4957" w:type="dxa"/>
            <w:vAlign w:val="center"/>
          </w:tcPr>
          <w:p w14:paraId="1AE85ED8" w14:textId="58D3BD28" w:rsidR="00140FFD" w:rsidRPr="00BE42EF" w:rsidRDefault="00140FFD" w:rsidP="00BE42EF">
            <w:pPr>
              <w:rPr>
                <w:szCs w:val="22"/>
                <w:lang w:val="en-GB" w:eastAsia="de-CH"/>
              </w:rPr>
            </w:pPr>
            <w:r w:rsidRPr="00BE42EF">
              <w:rPr>
                <w:szCs w:val="22"/>
                <w:lang w:val="en-GB" w:eastAsia="de-CH"/>
              </w:rPr>
              <w:t>Duration</w:t>
            </w:r>
          </w:p>
        </w:tc>
        <w:tc>
          <w:tcPr>
            <w:tcW w:w="4535" w:type="dxa"/>
            <w:vAlign w:val="center"/>
          </w:tcPr>
          <w:p w14:paraId="5F8B443B" w14:textId="48CBB2CB" w:rsidR="00140FFD" w:rsidRPr="00BE42EF" w:rsidRDefault="00D74DB4" w:rsidP="00BE42EF">
            <w:pPr>
              <w:rPr>
                <w:rFonts w:cs="Arial"/>
                <w:szCs w:val="22"/>
                <w:lang w:val="en-GB"/>
              </w:rPr>
            </w:pPr>
            <w:r w:rsidRPr="00BE42EF">
              <w:rPr>
                <w:rFonts w:cs="Arial"/>
                <w:szCs w:val="22"/>
                <w:lang w:val="en-GB"/>
              </w:rPr>
              <w:t>&lt;number of days&gt;</w:t>
            </w:r>
          </w:p>
        </w:tc>
      </w:tr>
      <w:tr w:rsidR="00140FFD" w:rsidRPr="00BE42EF" w14:paraId="7BDF2F75" w14:textId="77777777" w:rsidTr="00BE42EF">
        <w:trPr>
          <w:trHeight w:val="567"/>
        </w:trPr>
        <w:tc>
          <w:tcPr>
            <w:tcW w:w="4957" w:type="dxa"/>
            <w:vAlign w:val="center"/>
          </w:tcPr>
          <w:p w14:paraId="3C414829" w14:textId="52DAAD30" w:rsidR="00140FFD" w:rsidRPr="00BE42EF" w:rsidRDefault="00140FFD" w:rsidP="00BE42EF">
            <w:pPr>
              <w:rPr>
                <w:szCs w:val="22"/>
                <w:lang w:val="en-GB" w:eastAsia="de-CH"/>
              </w:rPr>
            </w:pPr>
            <w:r w:rsidRPr="00BE42EF">
              <w:rPr>
                <w:szCs w:val="22"/>
                <w:lang w:val="en-GB" w:eastAsia="de-CH"/>
              </w:rPr>
              <w:t>Lecturers</w:t>
            </w:r>
          </w:p>
        </w:tc>
        <w:tc>
          <w:tcPr>
            <w:tcW w:w="4535" w:type="dxa"/>
            <w:vAlign w:val="center"/>
          </w:tcPr>
          <w:p w14:paraId="2F7A24B6" w14:textId="5F7F20DF" w:rsidR="00140FFD" w:rsidRPr="00BE42EF" w:rsidRDefault="00D74DB4" w:rsidP="00BE42EF">
            <w:pPr>
              <w:rPr>
                <w:rFonts w:cs="Arial"/>
                <w:szCs w:val="22"/>
                <w:lang w:val="en-GB"/>
              </w:rPr>
            </w:pPr>
            <w:r w:rsidRPr="00BE42EF">
              <w:rPr>
                <w:rFonts w:cs="Arial"/>
                <w:szCs w:val="22"/>
                <w:lang w:val="en-GB"/>
              </w:rPr>
              <w:t>&lt;a</w:t>
            </w:r>
            <w:r w:rsidR="00140FFD" w:rsidRPr="00BE42EF">
              <w:rPr>
                <w:rFonts w:cs="Arial"/>
                <w:szCs w:val="22"/>
                <w:lang w:val="en-GB"/>
              </w:rPr>
              <w:t>pprox. number</w:t>
            </w:r>
            <w:r w:rsidRPr="00BE42EF">
              <w:rPr>
                <w:rFonts w:cs="Arial"/>
                <w:szCs w:val="22"/>
                <w:lang w:val="en-GB"/>
              </w:rPr>
              <w:t>&gt;</w:t>
            </w:r>
          </w:p>
        </w:tc>
      </w:tr>
      <w:tr w:rsidR="00D31509" w:rsidRPr="00BE42EF" w14:paraId="62915966" w14:textId="77777777" w:rsidTr="00BE42EF">
        <w:trPr>
          <w:trHeight w:val="567"/>
        </w:trPr>
        <w:tc>
          <w:tcPr>
            <w:tcW w:w="4957" w:type="dxa"/>
            <w:vAlign w:val="center"/>
          </w:tcPr>
          <w:p w14:paraId="04E2E405" w14:textId="2011736B" w:rsidR="00D31509" w:rsidRPr="00BE42EF" w:rsidRDefault="00D31509" w:rsidP="00BE42EF">
            <w:pPr>
              <w:rPr>
                <w:szCs w:val="22"/>
                <w:lang w:val="cs-CZ" w:eastAsia="de-CH"/>
              </w:rPr>
            </w:pPr>
            <w:r w:rsidRPr="00BE42EF">
              <w:rPr>
                <w:szCs w:val="22"/>
                <w:lang w:val="en-GB" w:eastAsia="de-CH"/>
              </w:rPr>
              <w:t>Recording, (e-learning material as outcome</w:t>
            </w:r>
            <w:r w:rsidRPr="00BE42EF">
              <w:rPr>
                <w:szCs w:val="22"/>
                <w:lang w:val="cs-CZ" w:eastAsia="de-CH"/>
              </w:rPr>
              <w:t>)</w:t>
            </w:r>
          </w:p>
        </w:tc>
        <w:tc>
          <w:tcPr>
            <w:tcW w:w="4535" w:type="dxa"/>
            <w:vAlign w:val="center"/>
          </w:tcPr>
          <w:p w14:paraId="0F524798" w14:textId="0950A600" w:rsidR="00D31509" w:rsidRPr="00BE42EF" w:rsidRDefault="00D31509" w:rsidP="00BE42EF">
            <w:pPr>
              <w:rPr>
                <w:rFonts w:cs="Arial"/>
                <w:szCs w:val="22"/>
                <w:lang w:val="en-US"/>
              </w:rPr>
            </w:pPr>
            <w:r w:rsidRPr="00BE42EF">
              <w:rPr>
                <w:rFonts w:cs="Arial"/>
                <w:szCs w:val="22"/>
                <w:lang w:val="en-US"/>
              </w:rPr>
              <w:t>&lt;yes, no&gt;</w:t>
            </w:r>
          </w:p>
        </w:tc>
      </w:tr>
      <w:bookmarkEnd w:id="1"/>
    </w:tbl>
    <w:p w14:paraId="7624A59E" w14:textId="46CC2FFF" w:rsidR="00252374" w:rsidRPr="00A95305" w:rsidRDefault="00252374">
      <w:pPr>
        <w:rPr>
          <w:lang w:val="en-GB" w:eastAsia="de-CH"/>
        </w:rPr>
      </w:pPr>
      <w:r w:rsidRPr="00A95305">
        <w:rPr>
          <w:lang w:val="en-GB" w:eastAsia="de-CH"/>
        </w:rPr>
        <w:br w:type="page"/>
      </w:r>
    </w:p>
    <w:p w14:paraId="6D5F06F6" w14:textId="4BF3EA2A" w:rsidR="004638AD" w:rsidRPr="0037406E" w:rsidRDefault="00140FFD" w:rsidP="0037406E">
      <w:pPr>
        <w:pStyle w:val="Heading1"/>
      </w:pPr>
      <w:r w:rsidRPr="0037406E">
        <w:lastRenderedPageBreak/>
        <w:t>Training event</w:t>
      </w:r>
      <w:r w:rsidR="00D45E35" w:rsidRPr="0037406E">
        <w:t xml:space="preserve"> outline</w:t>
      </w:r>
    </w:p>
    <w:p w14:paraId="5498CD3E" w14:textId="1291CED7" w:rsidR="004638AD" w:rsidRPr="00A95305" w:rsidRDefault="007F725A" w:rsidP="001D47E2">
      <w:pPr>
        <w:pStyle w:val="Heading2"/>
        <w:rPr>
          <w:lang w:eastAsia="de-CH"/>
        </w:rPr>
      </w:pPr>
      <w:bookmarkStart w:id="2" w:name="_Hlk176957151"/>
      <w:r w:rsidRPr="00A95305">
        <w:rPr>
          <w:lang w:eastAsia="de-CH"/>
        </w:rPr>
        <w:t xml:space="preserve">Overview </w:t>
      </w:r>
      <w:r w:rsidR="002B5E79">
        <w:rPr>
          <w:lang w:eastAsia="de-CH"/>
        </w:rPr>
        <w:t xml:space="preserve">and need </w:t>
      </w:r>
      <w:r w:rsidRPr="00A95305">
        <w:rPr>
          <w:lang w:eastAsia="de-CH"/>
        </w:rPr>
        <w:t xml:space="preserve">of </w:t>
      </w:r>
      <w:r w:rsidR="002B5E79">
        <w:rPr>
          <w:lang w:eastAsia="de-CH"/>
        </w:rPr>
        <w:t xml:space="preserve">the </w:t>
      </w:r>
      <w:r w:rsidR="003E7803">
        <w:rPr>
          <w:lang w:eastAsia="de-CH"/>
        </w:rPr>
        <w:t>organising event</w:t>
      </w:r>
      <w:r w:rsidR="00490FE7" w:rsidRPr="00A95305">
        <w:rPr>
          <w:lang w:eastAsia="de-CH"/>
        </w:rPr>
        <w:t xml:space="preserve"> </w:t>
      </w:r>
    </w:p>
    <w:p w14:paraId="1E401D0A" w14:textId="77777777" w:rsidR="00AE7333" w:rsidRPr="00421AF9" w:rsidRDefault="004C0AC7" w:rsidP="00CE2DCF">
      <w:pPr>
        <w:pStyle w:val="EMRPbodytext"/>
        <w:spacing w:before="240"/>
        <w:rPr>
          <w:rFonts w:cs="Arial"/>
          <w:sz w:val="22"/>
          <w:szCs w:val="22"/>
          <w:lang w:eastAsia="en-US"/>
        </w:rPr>
      </w:pPr>
      <w:r w:rsidRPr="00421AF9">
        <w:rPr>
          <w:rFonts w:cs="Arial"/>
          <w:sz w:val="22"/>
          <w:szCs w:val="22"/>
          <w:u w:val="single"/>
          <w:lang w:eastAsia="en-US"/>
        </w:rPr>
        <w:t>O</w:t>
      </w:r>
      <w:r w:rsidR="003C7E17" w:rsidRPr="00421AF9">
        <w:rPr>
          <w:rFonts w:cs="Arial"/>
          <w:sz w:val="22"/>
          <w:szCs w:val="22"/>
          <w:u w:val="single"/>
          <w:lang w:eastAsia="en-US"/>
        </w:rPr>
        <w:t>verview</w:t>
      </w:r>
      <w:r w:rsidR="002B5E79" w:rsidRPr="00421AF9">
        <w:rPr>
          <w:rFonts w:cs="Arial"/>
          <w:sz w:val="22"/>
          <w:szCs w:val="22"/>
          <w:u w:val="single"/>
          <w:lang w:eastAsia="en-US"/>
        </w:rPr>
        <w:t>:</w:t>
      </w:r>
      <w:r w:rsidR="002B5E79" w:rsidRPr="00421AF9">
        <w:rPr>
          <w:rFonts w:cs="Arial"/>
          <w:sz w:val="22"/>
          <w:szCs w:val="22"/>
          <w:lang w:eastAsia="en-US"/>
        </w:rPr>
        <w:t xml:space="preserve"> </w:t>
      </w:r>
    </w:p>
    <w:p w14:paraId="3069B1B1" w14:textId="3546EE12" w:rsidR="002B5E79" w:rsidRPr="00421AF9" w:rsidRDefault="002B5E79" w:rsidP="00F83095">
      <w:pPr>
        <w:pStyle w:val="EMRPbodytext"/>
        <w:rPr>
          <w:rFonts w:cs="Arial"/>
          <w:sz w:val="22"/>
          <w:szCs w:val="22"/>
          <w:lang w:eastAsia="en-US"/>
        </w:rPr>
      </w:pPr>
      <w:r w:rsidRPr="00421AF9">
        <w:rPr>
          <w:rFonts w:cs="Arial"/>
          <w:i/>
          <w:iCs/>
          <w:sz w:val="22"/>
          <w:szCs w:val="22"/>
          <w:lang w:eastAsia="en-US"/>
        </w:rPr>
        <w:t xml:space="preserve">Please describe in </w:t>
      </w:r>
      <w:r w:rsidR="004C0AC7" w:rsidRPr="00421AF9">
        <w:rPr>
          <w:rFonts w:cs="Arial"/>
          <w:i/>
          <w:iCs/>
          <w:sz w:val="22"/>
          <w:szCs w:val="22"/>
          <w:lang w:eastAsia="en-US"/>
        </w:rPr>
        <w:t>one paragraph</w:t>
      </w:r>
      <w:r w:rsidRPr="00421AF9">
        <w:rPr>
          <w:rFonts w:cs="Arial"/>
          <w:i/>
          <w:iCs/>
          <w:sz w:val="22"/>
          <w:szCs w:val="22"/>
          <w:lang w:eastAsia="en-US"/>
        </w:rPr>
        <w:t xml:space="preserve"> </w:t>
      </w:r>
      <w:r w:rsidR="004C0AC7" w:rsidRPr="00421AF9">
        <w:rPr>
          <w:rFonts w:cs="Arial"/>
          <w:i/>
          <w:iCs/>
          <w:sz w:val="22"/>
          <w:szCs w:val="22"/>
          <w:lang w:eastAsia="en-US"/>
        </w:rPr>
        <w:t>a short</w:t>
      </w:r>
      <w:r w:rsidRPr="00421AF9">
        <w:rPr>
          <w:rFonts w:cs="Arial"/>
          <w:i/>
          <w:iCs/>
          <w:sz w:val="22"/>
          <w:szCs w:val="22"/>
          <w:lang w:eastAsia="en-US"/>
        </w:rPr>
        <w:t xml:space="preserve"> overview of the planned </w:t>
      </w:r>
      <w:r w:rsidR="003E7803">
        <w:rPr>
          <w:rFonts w:cs="Arial"/>
          <w:i/>
          <w:iCs/>
          <w:sz w:val="22"/>
          <w:szCs w:val="22"/>
          <w:lang w:eastAsia="en-US"/>
        </w:rPr>
        <w:t>training even</w:t>
      </w:r>
      <w:r w:rsidR="00BE42EF">
        <w:rPr>
          <w:rFonts w:cs="Arial"/>
          <w:i/>
          <w:iCs/>
          <w:sz w:val="22"/>
          <w:szCs w:val="22"/>
          <w:lang w:eastAsia="en-US"/>
        </w:rPr>
        <w:t>t</w:t>
      </w:r>
      <w:r w:rsidR="00783E8E">
        <w:rPr>
          <w:rFonts w:cs="Arial"/>
          <w:i/>
          <w:iCs/>
          <w:sz w:val="22"/>
          <w:szCs w:val="22"/>
          <w:lang w:eastAsia="en-US"/>
        </w:rPr>
        <w:t xml:space="preserve"> (topics, target audience)</w:t>
      </w:r>
      <w:r w:rsidR="00A95176">
        <w:rPr>
          <w:rFonts w:cs="Arial"/>
          <w:i/>
          <w:iCs/>
          <w:sz w:val="22"/>
          <w:szCs w:val="22"/>
          <w:lang w:eastAsia="en-US"/>
        </w:rPr>
        <w:t>.</w:t>
      </w:r>
    </w:p>
    <w:p w14:paraId="01F24121" w14:textId="55B53150" w:rsidR="00AE7333" w:rsidRPr="00CE2DCF" w:rsidRDefault="00783E8E" w:rsidP="00CE2DCF">
      <w:pPr>
        <w:pStyle w:val="EMRPbodytext"/>
        <w:spacing w:before="240"/>
        <w:rPr>
          <w:rFonts w:cs="Arial"/>
          <w:sz w:val="22"/>
          <w:szCs w:val="22"/>
          <w:u w:val="single"/>
          <w:lang w:eastAsia="en-US"/>
        </w:rPr>
      </w:pPr>
      <w:r>
        <w:rPr>
          <w:rFonts w:cs="Arial"/>
          <w:sz w:val="22"/>
          <w:szCs w:val="22"/>
          <w:u w:val="single"/>
          <w:lang w:eastAsia="en-US"/>
        </w:rPr>
        <w:t>Aim</w:t>
      </w:r>
      <w:r w:rsidR="00EB2553" w:rsidRPr="00421AF9">
        <w:rPr>
          <w:rFonts w:cs="Arial"/>
          <w:sz w:val="22"/>
          <w:szCs w:val="22"/>
          <w:u w:val="single"/>
          <w:lang w:eastAsia="en-US"/>
        </w:rPr>
        <w:t>:</w:t>
      </w:r>
      <w:r w:rsidR="00EB2553" w:rsidRPr="00CE2DCF">
        <w:rPr>
          <w:rFonts w:cs="Arial"/>
          <w:sz w:val="22"/>
          <w:szCs w:val="22"/>
          <w:u w:val="single"/>
          <w:lang w:eastAsia="en-US"/>
        </w:rPr>
        <w:t xml:space="preserve"> </w:t>
      </w:r>
    </w:p>
    <w:p w14:paraId="0665E5D3" w14:textId="7D27F33D" w:rsidR="00EB2553" w:rsidRPr="00421AF9" w:rsidRDefault="00833529" w:rsidP="00F83095">
      <w:pPr>
        <w:pStyle w:val="EMRPbodytext"/>
        <w:rPr>
          <w:rFonts w:cs="Arial"/>
          <w:i/>
          <w:iCs/>
          <w:sz w:val="22"/>
          <w:szCs w:val="22"/>
          <w:lang w:eastAsia="en-US"/>
        </w:rPr>
      </w:pPr>
      <w:r w:rsidRPr="00421AF9">
        <w:rPr>
          <w:rFonts w:cs="Arial"/>
          <w:i/>
          <w:iCs/>
          <w:sz w:val="22"/>
          <w:szCs w:val="22"/>
          <w:lang w:eastAsia="en-US"/>
        </w:rPr>
        <w:t>Please d</w:t>
      </w:r>
      <w:r w:rsidR="00EB2553" w:rsidRPr="00421AF9">
        <w:rPr>
          <w:rFonts w:cs="Arial"/>
          <w:i/>
          <w:iCs/>
          <w:sz w:val="22"/>
          <w:szCs w:val="22"/>
          <w:lang w:eastAsia="en-US"/>
        </w:rPr>
        <w:t xml:space="preserve">escribe </w:t>
      </w:r>
      <w:r w:rsidR="004C0AC7" w:rsidRPr="00421AF9">
        <w:rPr>
          <w:rFonts w:cs="Arial"/>
          <w:i/>
          <w:iCs/>
          <w:sz w:val="22"/>
          <w:szCs w:val="22"/>
          <w:lang w:eastAsia="en-US"/>
        </w:rPr>
        <w:t xml:space="preserve">in one paragraph </w:t>
      </w:r>
      <w:r w:rsidR="00EB2553" w:rsidRPr="00421AF9">
        <w:rPr>
          <w:rFonts w:cs="Arial"/>
          <w:i/>
          <w:iCs/>
          <w:sz w:val="22"/>
          <w:szCs w:val="22"/>
          <w:lang w:eastAsia="en-US"/>
        </w:rPr>
        <w:t>the</w:t>
      </w:r>
      <w:r w:rsidR="00095E13" w:rsidRPr="00421AF9">
        <w:rPr>
          <w:rFonts w:cs="Arial"/>
          <w:i/>
          <w:iCs/>
          <w:sz w:val="22"/>
          <w:szCs w:val="22"/>
          <w:lang w:eastAsia="en-US"/>
        </w:rPr>
        <w:t xml:space="preserve"> need and aims</w:t>
      </w:r>
      <w:r w:rsidR="004C0AC7" w:rsidRPr="00421AF9">
        <w:rPr>
          <w:rFonts w:cs="Arial"/>
          <w:i/>
          <w:iCs/>
          <w:sz w:val="22"/>
          <w:szCs w:val="22"/>
          <w:lang w:eastAsia="en-US"/>
        </w:rPr>
        <w:t xml:space="preserve"> of the planned </w:t>
      </w:r>
      <w:r w:rsidR="003E7803">
        <w:rPr>
          <w:rFonts w:cs="Arial"/>
          <w:i/>
          <w:iCs/>
          <w:sz w:val="22"/>
          <w:szCs w:val="22"/>
          <w:lang w:eastAsia="en-US"/>
        </w:rPr>
        <w:t>event</w:t>
      </w:r>
      <w:r w:rsidR="00A95176">
        <w:rPr>
          <w:rFonts w:cs="Arial"/>
          <w:i/>
          <w:iCs/>
          <w:sz w:val="22"/>
          <w:szCs w:val="22"/>
          <w:lang w:eastAsia="en-US"/>
        </w:rPr>
        <w:t>.</w:t>
      </w:r>
    </w:p>
    <w:bookmarkEnd w:id="2"/>
    <w:p w14:paraId="13826708" w14:textId="3050D62D" w:rsidR="008F4DAE" w:rsidRDefault="003C7E17" w:rsidP="003C7E17">
      <w:pPr>
        <w:pStyle w:val="Heading2"/>
      </w:pPr>
      <w:r>
        <w:t>Outcomes and impact</w:t>
      </w:r>
      <w:r>
        <w:tab/>
      </w:r>
    </w:p>
    <w:p w14:paraId="387815FD" w14:textId="77777777" w:rsidR="00AE7333" w:rsidRPr="00CE2DCF" w:rsidRDefault="003C7E17" w:rsidP="00CE2DCF">
      <w:pPr>
        <w:pStyle w:val="EMRPbodytext"/>
        <w:spacing w:before="240"/>
        <w:rPr>
          <w:rFonts w:cs="Arial"/>
          <w:sz w:val="22"/>
          <w:szCs w:val="22"/>
          <w:u w:val="single"/>
          <w:lang w:eastAsia="en-US"/>
        </w:rPr>
      </w:pPr>
      <w:r w:rsidRPr="00CE2DCF">
        <w:rPr>
          <w:rFonts w:cs="Arial"/>
          <w:sz w:val="22"/>
          <w:szCs w:val="22"/>
          <w:u w:val="single"/>
          <w:lang w:eastAsia="en-US"/>
        </w:rPr>
        <w:t xml:space="preserve">Outcomes: </w:t>
      </w:r>
    </w:p>
    <w:p w14:paraId="7BDC28DD" w14:textId="3C93A504" w:rsidR="00AE7333" w:rsidRPr="00CE2DCF" w:rsidRDefault="003C7E17" w:rsidP="00CE2DCF">
      <w:pPr>
        <w:pStyle w:val="EMRPbodytext"/>
        <w:rPr>
          <w:rFonts w:cs="Arial"/>
          <w:i/>
          <w:iCs/>
          <w:sz w:val="22"/>
          <w:szCs w:val="22"/>
          <w:lang w:eastAsia="en-US"/>
        </w:rPr>
      </w:pPr>
      <w:r w:rsidRPr="004D4720">
        <w:rPr>
          <w:rFonts w:cs="Arial"/>
          <w:i/>
          <w:iCs/>
          <w:sz w:val="22"/>
          <w:szCs w:val="22"/>
          <w:lang w:eastAsia="en-US"/>
        </w:rPr>
        <w:t xml:space="preserve">Please describe the </w:t>
      </w:r>
      <w:r w:rsidR="004C0AC7" w:rsidRPr="004D4720">
        <w:rPr>
          <w:rFonts w:cs="Arial"/>
          <w:i/>
          <w:iCs/>
          <w:sz w:val="22"/>
          <w:szCs w:val="22"/>
          <w:lang w:eastAsia="en-US"/>
        </w:rPr>
        <w:t>k</w:t>
      </w:r>
      <w:r w:rsidRPr="004D4720">
        <w:rPr>
          <w:rFonts w:cs="Arial"/>
          <w:i/>
          <w:iCs/>
          <w:sz w:val="22"/>
          <w:szCs w:val="22"/>
          <w:lang w:eastAsia="en-US"/>
        </w:rPr>
        <w:t xml:space="preserve">ey </w:t>
      </w:r>
      <w:r w:rsidR="00783E8E">
        <w:rPr>
          <w:rFonts w:cs="Arial"/>
          <w:i/>
          <w:iCs/>
          <w:sz w:val="22"/>
          <w:szCs w:val="22"/>
          <w:lang w:eastAsia="en-US"/>
        </w:rPr>
        <w:t xml:space="preserve">learning </w:t>
      </w:r>
      <w:r w:rsidRPr="004D4720">
        <w:rPr>
          <w:rFonts w:cs="Arial"/>
          <w:i/>
          <w:iCs/>
          <w:sz w:val="22"/>
          <w:szCs w:val="22"/>
          <w:lang w:eastAsia="en-US"/>
        </w:rPr>
        <w:t>outcomes</w:t>
      </w:r>
      <w:r w:rsidR="00783E8E">
        <w:rPr>
          <w:rFonts w:cs="Arial"/>
          <w:i/>
          <w:iCs/>
          <w:sz w:val="22"/>
          <w:szCs w:val="22"/>
          <w:lang w:eastAsia="en-US"/>
        </w:rPr>
        <w:t>.</w:t>
      </w:r>
    </w:p>
    <w:p w14:paraId="6DAB47A9" w14:textId="77777777" w:rsidR="00AE7333" w:rsidRPr="00AE7333" w:rsidRDefault="003C7E17" w:rsidP="00CE2DCF">
      <w:pPr>
        <w:pStyle w:val="EMRPbodytext"/>
        <w:spacing w:before="240"/>
        <w:rPr>
          <w:rFonts w:cs="Arial"/>
          <w:sz w:val="22"/>
          <w:szCs w:val="22"/>
          <w:u w:val="single"/>
          <w:lang w:eastAsia="en-US"/>
        </w:rPr>
      </w:pPr>
      <w:r w:rsidRPr="00AE7333">
        <w:rPr>
          <w:rFonts w:cs="Arial"/>
          <w:sz w:val="22"/>
          <w:szCs w:val="22"/>
          <w:u w:val="single"/>
          <w:lang w:eastAsia="en-US"/>
        </w:rPr>
        <w:t xml:space="preserve">Impact: </w:t>
      </w:r>
    </w:p>
    <w:p w14:paraId="6CA2E458" w14:textId="4F8546AA" w:rsidR="003C7E17" w:rsidRPr="004D4720" w:rsidRDefault="003C7E17" w:rsidP="00AE7333">
      <w:pPr>
        <w:pStyle w:val="EMRPbodytext"/>
        <w:rPr>
          <w:rFonts w:cs="Arial"/>
          <w:i/>
          <w:iCs/>
          <w:sz w:val="22"/>
          <w:szCs w:val="22"/>
          <w:lang w:eastAsia="en-US"/>
        </w:rPr>
      </w:pPr>
      <w:r w:rsidRPr="004D4720">
        <w:rPr>
          <w:rFonts w:cs="Arial"/>
          <w:i/>
          <w:iCs/>
          <w:sz w:val="22"/>
          <w:szCs w:val="22"/>
          <w:lang w:eastAsia="en-US"/>
        </w:rPr>
        <w:t xml:space="preserve">Please describe the </w:t>
      </w:r>
      <w:r w:rsidR="00783E8E">
        <w:rPr>
          <w:rFonts w:cs="Arial"/>
          <w:i/>
          <w:iCs/>
          <w:sz w:val="22"/>
          <w:szCs w:val="22"/>
          <w:lang w:eastAsia="en-US"/>
        </w:rPr>
        <w:t xml:space="preserve">potential </w:t>
      </w:r>
      <w:r w:rsidRPr="004D4720">
        <w:rPr>
          <w:rFonts w:cs="Arial"/>
          <w:i/>
          <w:iCs/>
          <w:sz w:val="22"/>
          <w:szCs w:val="22"/>
          <w:lang w:eastAsia="en-US"/>
        </w:rPr>
        <w:t>impact</w:t>
      </w:r>
      <w:r w:rsidR="004C0AC7" w:rsidRPr="004D4720">
        <w:rPr>
          <w:rFonts w:cs="Arial"/>
          <w:i/>
          <w:iCs/>
          <w:sz w:val="22"/>
          <w:szCs w:val="22"/>
          <w:lang w:eastAsia="en-US"/>
        </w:rPr>
        <w:t xml:space="preserve"> of the planne</w:t>
      </w:r>
      <w:r w:rsidR="00BE42EF">
        <w:rPr>
          <w:rFonts w:cs="Arial"/>
          <w:i/>
          <w:iCs/>
          <w:sz w:val="22"/>
          <w:szCs w:val="22"/>
          <w:lang w:eastAsia="en-US"/>
        </w:rPr>
        <w:t>d training event</w:t>
      </w:r>
      <w:r w:rsidR="00AE7333" w:rsidRPr="004D4720">
        <w:rPr>
          <w:rFonts w:cs="Arial"/>
          <w:i/>
          <w:iCs/>
          <w:sz w:val="22"/>
          <w:szCs w:val="22"/>
          <w:lang w:eastAsia="en-US"/>
        </w:rPr>
        <w:t>.</w:t>
      </w:r>
    </w:p>
    <w:p w14:paraId="5CF30179" w14:textId="77777777" w:rsidR="003C7E17" w:rsidRPr="004C0AC7" w:rsidRDefault="003C7E17" w:rsidP="00D11432">
      <w:pPr>
        <w:rPr>
          <w:rFonts w:cs="Arial"/>
          <w:sz w:val="20"/>
          <w:lang w:val="en-GB"/>
        </w:rPr>
      </w:pPr>
    </w:p>
    <w:p w14:paraId="2EE6BFD3" w14:textId="66D939A3" w:rsidR="005E7144" w:rsidRPr="00A95305" w:rsidRDefault="00DE3051" w:rsidP="0037406E">
      <w:pPr>
        <w:pStyle w:val="Heading1"/>
      </w:pPr>
      <w:r w:rsidRPr="00A95305">
        <w:t xml:space="preserve">Consent </w:t>
      </w:r>
    </w:p>
    <w:p w14:paraId="36851B73" w14:textId="249872BA" w:rsidR="007E7374" w:rsidRPr="00AE7333" w:rsidRDefault="00231613" w:rsidP="005B6A56">
      <w:pPr>
        <w:jc w:val="both"/>
        <w:rPr>
          <w:rFonts w:cs="Arial"/>
          <w:szCs w:val="22"/>
          <w:lang w:val="en-GB"/>
        </w:rPr>
      </w:pPr>
      <w:r>
        <w:rPr>
          <w:rFonts w:cs="Arial"/>
          <w:szCs w:val="22"/>
          <w:lang w:val="en-GB"/>
        </w:rPr>
        <w:t>The</w:t>
      </w:r>
      <w:r w:rsidR="00B37C6D" w:rsidRPr="00AE7333">
        <w:rPr>
          <w:rFonts w:cs="Arial"/>
          <w:szCs w:val="22"/>
          <w:lang w:val="en-GB"/>
        </w:rPr>
        <w:t xml:space="preserve"> </w:t>
      </w:r>
      <w:r w:rsidR="003E7803">
        <w:rPr>
          <w:rFonts w:cs="Arial"/>
          <w:szCs w:val="22"/>
          <w:lang w:val="en-GB"/>
        </w:rPr>
        <w:t>hosting</w:t>
      </w:r>
      <w:r w:rsidR="008707C6" w:rsidRPr="00AE7333">
        <w:rPr>
          <w:rFonts w:cs="Arial"/>
          <w:szCs w:val="22"/>
          <w:lang w:val="en-GB"/>
        </w:rPr>
        <w:t xml:space="preserve"> </w:t>
      </w:r>
      <w:r w:rsidR="004E1D32" w:rsidRPr="00AE7333">
        <w:rPr>
          <w:rFonts w:cs="Arial"/>
          <w:szCs w:val="22"/>
          <w:lang w:val="en-GB"/>
        </w:rPr>
        <w:t>organisation agree</w:t>
      </w:r>
      <w:r w:rsidR="00A95176">
        <w:rPr>
          <w:rFonts w:cs="Arial"/>
          <w:szCs w:val="22"/>
          <w:lang w:val="en-GB"/>
        </w:rPr>
        <w:t>d</w:t>
      </w:r>
      <w:r w:rsidR="00B37C6D" w:rsidRPr="00AE7333">
        <w:rPr>
          <w:rFonts w:cs="Arial"/>
          <w:szCs w:val="22"/>
          <w:lang w:val="en-GB"/>
        </w:rPr>
        <w:t xml:space="preserve"> to </w:t>
      </w:r>
      <w:r w:rsidR="003E7803">
        <w:rPr>
          <w:rFonts w:cs="Arial"/>
          <w:szCs w:val="22"/>
          <w:lang w:val="en-GB"/>
        </w:rPr>
        <w:t>organize</w:t>
      </w:r>
      <w:r>
        <w:rPr>
          <w:rFonts w:cs="Arial"/>
          <w:szCs w:val="22"/>
          <w:lang w:val="en-GB"/>
        </w:rPr>
        <w:t xml:space="preserve"> the</w:t>
      </w:r>
      <w:r w:rsidR="00B37C6D" w:rsidRPr="00AE7333">
        <w:rPr>
          <w:rFonts w:cs="Arial"/>
          <w:szCs w:val="22"/>
          <w:lang w:val="en-GB"/>
        </w:rPr>
        <w:t xml:space="preserve"> </w:t>
      </w:r>
      <w:r w:rsidR="00BE42EF">
        <w:rPr>
          <w:rFonts w:cs="Arial"/>
          <w:szCs w:val="22"/>
          <w:lang w:val="en-GB"/>
        </w:rPr>
        <w:t>t</w:t>
      </w:r>
      <w:r w:rsidR="003E7803">
        <w:rPr>
          <w:rFonts w:cs="Arial"/>
          <w:szCs w:val="22"/>
          <w:lang w:val="en-GB"/>
        </w:rPr>
        <w:t>raining event</w:t>
      </w:r>
      <w:r w:rsidR="00B37C6D" w:rsidRPr="00AE7333">
        <w:rPr>
          <w:rFonts w:cs="Arial"/>
          <w:szCs w:val="22"/>
          <w:lang w:val="en-GB"/>
        </w:rPr>
        <w:t>.</w:t>
      </w:r>
    </w:p>
    <w:p w14:paraId="35615FA8" w14:textId="77777777" w:rsidR="00B37C6D" w:rsidRPr="00A95305" w:rsidRDefault="00B37C6D" w:rsidP="00D11432">
      <w:pPr>
        <w:rPr>
          <w:rFonts w:cs="Arial"/>
          <w:szCs w:val="22"/>
          <w:lang w:val="en-GB"/>
        </w:rPr>
      </w:pPr>
    </w:p>
    <w:p w14:paraId="19225CD6" w14:textId="0E162FF6" w:rsidR="007E7374" w:rsidRPr="00231613" w:rsidRDefault="003E7803" w:rsidP="00682A63">
      <w:pPr>
        <w:pStyle w:val="EMPIRbodytext"/>
        <w:spacing w:before="0"/>
        <w:rPr>
          <w:rFonts w:cs="Arial"/>
          <w:sz w:val="22"/>
          <w:szCs w:val="22"/>
        </w:rPr>
      </w:pPr>
      <w:r w:rsidRPr="00231613">
        <w:rPr>
          <w:sz w:val="22"/>
          <w:szCs w:val="22"/>
        </w:rPr>
        <w:t xml:space="preserve">Hosting </w:t>
      </w:r>
      <w:r w:rsidR="00231613">
        <w:rPr>
          <w:sz w:val="22"/>
          <w:szCs w:val="22"/>
        </w:rPr>
        <w:t>o</w:t>
      </w:r>
      <w:r w:rsidR="007E7374" w:rsidRPr="00231613">
        <w:rPr>
          <w:sz w:val="22"/>
          <w:szCs w:val="22"/>
        </w:rPr>
        <w:t>rganisation</w:t>
      </w:r>
      <w:r w:rsidR="0019072A" w:rsidRPr="00231613">
        <w:rPr>
          <w:sz w:val="22"/>
          <w:szCs w:val="22"/>
        </w:rPr>
        <w:t xml:space="preserve">: </w:t>
      </w:r>
      <w:r w:rsidR="004B3F23" w:rsidRPr="00231613">
        <w:rPr>
          <w:rFonts w:cs="Arial"/>
          <w:sz w:val="22"/>
          <w:szCs w:val="22"/>
        </w:rPr>
        <w:t xml:space="preserve">&lt;organisation </w:t>
      </w:r>
      <w:r w:rsidR="00140FFD" w:rsidRPr="00231613">
        <w:rPr>
          <w:rFonts w:cs="Arial"/>
          <w:sz w:val="22"/>
          <w:szCs w:val="22"/>
        </w:rPr>
        <w:t>short</w:t>
      </w:r>
      <w:r w:rsidR="004B3F23" w:rsidRPr="00231613">
        <w:rPr>
          <w:rFonts w:cs="Arial"/>
          <w:sz w:val="22"/>
          <w:szCs w:val="22"/>
        </w:rPr>
        <w:t xml:space="preserve"> name&gt;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972"/>
        <w:gridCol w:w="3260"/>
        <w:gridCol w:w="3402"/>
      </w:tblGrid>
      <w:tr w:rsidR="00BE42EF" w:rsidRPr="00231613" w14:paraId="1F433686" w14:textId="77777777" w:rsidTr="00231613">
        <w:trPr>
          <w:trHeight w:val="283"/>
        </w:trPr>
        <w:tc>
          <w:tcPr>
            <w:tcW w:w="2972" w:type="dxa"/>
          </w:tcPr>
          <w:p w14:paraId="565037BC" w14:textId="77777777" w:rsidR="00BE42EF" w:rsidRPr="00231613" w:rsidRDefault="00BE42EF" w:rsidP="00BE42EF">
            <w:pPr>
              <w:rPr>
                <w:szCs w:val="22"/>
                <w:lang w:val="en-GB"/>
              </w:rPr>
            </w:pPr>
          </w:p>
        </w:tc>
        <w:tc>
          <w:tcPr>
            <w:tcW w:w="3260" w:type="dxa"/>
          </w:tcPr>
          <w:p w14:paraId="5E7717C3" w14:textId="78C64ADD" w:rsidR="00BE42EF" w:rsidRPr="00231613" w:rsidRDefault="00BE42EF" w:rsidP="00BE42EF">
            <w:pPr>
              <w:rPr>
                <w:szCs w:val="22"/>
                <w:lang w:val="en-GB"/>
              </w:rPr>
            </w:pPr>
            <w:r w:rsidRPr="008778F7">
              <w:rPr>
                <w:szCs w:val="22"/>
              </w:rPr>
              <w:t xml:space="preserve">Name </w:t>
            </w:r>
          </w:p>
        </w:tc>
        <w:tc>
          <w:tcPr>
            <w:tcW w:w="3402" w:type="dxa"/>
          </w:tcPr>
          <w:p w14:paraId="19D78655" w14:textId="40089FC8" w:rsidR="00BE42EF" w:rsidRPr="00231613" w:rsidRDefault="00BE42EF" w:rsidP="00BE42EF">
            <w:pPr>
              <w:rPr>
                <w:szCs w:val="22"/>
                <w:lang w:val="en-GB"/>
              </w:rPr>
            </w:pPr>
            <w:proofErr w:type="spellStart"/>
            <w:r w:rsidRPr="008778F7">
              <w:rPr>
                <w:szCs w:val="22"/>
              </w:rPr>
              <w:t>Signature</w:t>
            </w:r>
            <w:proofErr w:type="spellEnd"/>
          </w:p>
        </w:tc>
      </w:tr>
      <w:tr w:rsidR="003B517E" w:rsidRPr="00231613" w14:paraId="0D580890" w14:textId="77777777" w:rsidTr="00231613">
        <w:trPr>
          <w:trHeight w:val="567"/>
        </w:trPr>
        <w:tc>
          <w:tcPr>
            <w:tcW w:w="2972" w:type="dxa"/>
            <w:vAlign w:val="center"/>
          </w:tcPr>
          <w:p w14:paraId="708F62DB" w14:textId="0FD02FAE" w:rsidR="003B517E" w:rsidRPr="00231613" w:rsidRDefault="00BE42EF" w:rsidP="00231613">
            <w:pPr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Administrative Contact</w:t>
            </w:r>
          </w:p>
        </w:tc>
        <w:tc>
          <w:tcPr>
            <w:tcW w:w="3260" w:type="dxa"/>
            <w:vAlign w:val="center"/>
          </w:tcPr>
          <w:p w14:paraId="2095173E" w14:textId="77777777" w:rsidR="003B517E" w:rsidRPr="00231613" w:rsidRDefault="003B517E" w:rsidP="00231613">
            <w:pPr>
              <w:rPr>
                <w:szCs w:val="22"/>
                <w:lang w:val="en-GB"/>
              </w:rPr>
            </w:pPr>
          </w:p>
        </w:tc>
        <w:tc>
          <w:tcPr>
            <w:tcW w:w="3402" w:type="dxa"/>
            <w:vAlign w:val="center"/>
          </w:tcPr>
          <w:p w14:paraId="12A97134" w14:textId="77777777" w:rsidR="003B517E" w:rsidRPr="00231613" w:rsidRDefault="003B517E" w:rsidP="00231613">
            <w:pPr>
              <w:rPr>
                <w:szCs w:val="22"/>
                <w:lang w:val="en-GB"/>
              </w:rPr>
            </w:pPr>
          </w:p>
        </w:tc>
      </w:tr>
      <w:tr w:rsidR="00BD764D" w:rsidRPr="00231613" w14:paraId="11E91255" w14:textId="77777777" w:rsidTr="00231613">
        <w:trPr>
          <w:trHeight w:val="567"/>
        </w:trPr>
        <w:tc>
          <w:tcPr>
            <w:tcW w:w="2972" w:type="dxa"/>
            <w:vAlign w:val="center"/>
          </w:tcPr>
          <w:p w14:paraId="670D42D4" w14:textId="05FB3407" w:rsidR="001249D1" w:rsidRPr="00231613" w:rsidRDefault="00BD764D" w:rsidP="00231613">
            <w:pPr>
              <w:rPr>
                <w:szCs w:val="22"/>
                <w:lang w:val="en-GB"/>
              </w:rPr>
            </w:pPr>
            <w:r w:rsidRPr="00231613">
              <w:rPr>
                <w:szCs w:val="22"/>
                <w:lang w:val="en-GB"/>
              </w:rPr>
              <w:t>Line Manager</w:t>
            </w:r>
          </w:p>
        </w:tc>
        <w:tc>
          <w:tcPr>
            <w:tcW w:w="3260" w:type="dxa"/>
            <w:vAlign w:val="center"/>
          </w:tcPr>
          <w:p w14:paraId="02C9BC26" w14:textId="77777777" w:rsidR="00BD764D" w:rsidRPr="00231613" w:rsidRDefault="00BD764D" w:rsidP="00231613">
            <w:pPr>
              <w:rPr>
                <w:szCs w:val="22"/>
                <w:lang w:val="en-GB"/>
              </w:rPr>
            </w:pPr>
          </w:p>
        </w:tc>
        <w:tc>
          <w:tcPr>
            <w:tcW w:w="3402" w:type="dxa"/>
            <w:vAlign w:val="center"/>
          </w:tcPr>
          <w:p w14:paraId="1043BE52" w14:textId="77777777" w:rsidR="00BD764D" w:rsidRPr="00231613" w:rsidRDefault="00BD764D" w:rsidP="00231613">
            <w:pPr>
              <w:rPr>
                <w:szCs w:val="22"/>
                <w:lang w:val="en-GB"/>
              </w:rPr>
            </w:pPr>
          </w:p>
        </w:tc>
      </w:tr>
    </w:tbl>
    <w:p w14:paraId="438CE53D" w14:textId="77777777" w:rsidR="00833529" w:rsidRDefault="00833529" w:rsidP="007E7374">
      <w:pPr>
        <w:rPr>
          <w:sz w:val="20"/>
          <w:lang w:val="en-GB"/>
        </w:rPr>
      </w:pPr>
    </w:p>
    <w:sectPr w:rsidR="00833529" w:rsidSect="00A656F1">
      <w:headerReference w:type="default" r:id="rId11"/>
      <w:footerReference w:type="default" r:id="rId12"/>
      <w:headerReference w:type="first" r:id="rId13"/>
      <w:footerReference w:type="first" r:id="rId14"/>
      <w:pgSz w:w="11906" w:h="16838" w:code="9"/>
      <w:pgMar w:top="1304" w:right="1134" w:bottom="851" w:left="1134" w:header="714" w:footer="614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86C7524" w14:textId="77777777" w:rsidR="002D3650" w:rsidRDefault="002D3650">
      <w:r>
        <w:separator/>
      </w:r>
    </w:p>
  </w:endnote>
  <w:endnote w:type="continuationSeparator" w:id="0">
    <w:p w14:paraId="3E1AC83D" w14:textId="77777777" w:rsidR="002D3650" w:rsidRDefault="002D36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31EED0" w14:textId="76AC6B06" w:rsidR="00CE2DCF" w:rsidRPr="00A656F1" w:rsidRDefault="00CE2DCF" w:rsidP="00CE2DCF">
    <w:pPr>
      <w:pStyle w:val="Footer"/>
      <w:pBdr>
        <w:top w:val="single" w:sz="4" w:space="0" w:color="auto"/>
      </w:pBdr>
      <w:tabs>
        <w:tab w:val="clear" w:pos="9072"/>
        <w:tab w:val="right" w:pos="9638"/>
      </w:tabs>
      <w:rPr>
        <w:sz w:val="18"/>
        <w:szCs w:val="18"/>
        <w:lang w:val="en-GB"/>
      </w:rPr>
    </w:pPr>
    <w:r w:rsidRPr="00A656F1">
      <w:rPr>
        <w:sz w:val="18"/>
        <w:szCs w:val="18"/>
        <w:lang w:val="en-GB"/>
      </w:rPr>
      <w:t xml:space="preserve">Document: </w:t>
    </w:r>
    <w:r w:rsidR="00231613">
      <w:rPr>
        <w:sz w:val="18"/>
        <w:szCs w:val="18"/>
        <w:lang w:val="en-GB"/>
      </w:rPr>
      <w:t xml:space="preserve">TE </w:t>
    </w:r>
    <w:r w:rsidRPr="00A656F1">
      <w:rPr>
        <w:sz w:val="18"/>
        <w:szCs w:val="18"/>
        <w:lang w:val="en-GB"/>
      </w:rPr>
      <w:t>Proposal Template (</w:t>
    </w:r>
    <w:r w:rsidR="00231613">
      <w:rPr>
        <w:sz w:val="18"/>
        <w:szCs w:val="18"/>
        <w:lang w:val="en-GB"/>
      </w:rPr>
      <w:t>TE</w:t>
    </w:r>
    <w:r w:rsidRPr="00A656F1">
      <w:rPr>
        <w:sz w:val="18"/>
        <w:szCs w:val="18"/>
        <w:lang w:val="en-GB"/>
      </w:rPr>
      <w:t>-T-01)</w:t>
    </w:r>
    <w:r w:rsidRPr="00A656F1">
      <w:rPr>
        <w:sz w:val="18"/>
        <w:szCs w:val="18"/>
        <w:lang w:val="en-GB"/>
      </w:rPr>
      <w:tab/>
    </w:r>
    <w:r w:rsidRPr="00A656F1">
      <w:rPr>
        <w:sz w:val="18"/>
        <w:szCs w:val="18"/>
        <w:lang w:val="en-GB"/>
      </w:rPr>
      <w:tab/>
      <w:t xml:space="preserve">Page </w:t>
    </w:r>
    <w:r w:rsidRPr="00A656F1">
      <w:rPr>
        <w:sz w:val="18"/>
        <w:szCs w:val="18"/>
      </w:rPr>
      <w:fldChar w:fldCharType="begin"/>
    </w:r>
    <w:r w:rsidRPr="00A656F1">
      <w:rPr>
        <w:sz w:val="18"/>
        <w:szCs w:val="18"/>
        <w:lang w:val="en-GB"/>
      </w:rPr>
      <w:instrText xml:space="preserve"> PAGE  \* Arabic  \* MERGEFORMAT </w:instrText>
    </w:r>
    <w:r w:rsidRPr="00A656F1">
      <w:rPr>
        <w:sz w:val="18"/>
        <w:szCs w:val="18"/>
      </w:rPr>
      <w:fldChar w:fldCharType="separate"/>
    </w:r>
    <w:r>
      <w:rPr>
        <w:sz w:val="18"/>
        <w:szCs w:val="18"/>
      </w:rPr>
      <w:t>1</w:t>
    </w:r>
    <w:r w:rsidRPr="00A656F1">
      <w:rPr>
        <w:sz w:val="18"/>
        <w:szCs w:val="18"/>
      </w:rPr>
      <w:fldChar w:fldCharType="end"/>
    </w:r>
    <w:r w:rsidRPr="00A656F1">
      <w:rPr>
        <w:sz w:val="18"/>
        <w:szCs w:val="18"/>
        <w:lang w:val="en-GB"/>
      </w:rPr>
      <w:t xml:space="preserve"> / </w:t>
    </w:r>
    <w:r w:rsidRPr="00A656F1">
      <w:rPr>
        <w:sz w:val="18"/>
        <w:szCs w:val="18"/>
      </w:rPr>
      <w:fldChar w:fldCharType="begin"/>
    </w:r>
    <w:r w:rsidRPr="00A656F1">
      <w:rPr>
        <w:sz w:val="18"/>
        <w:szCs w:val="18"/>
        <w:lang w:val="en-GB"/>
      </w:rPr>
      <w:instrText xml:space="preserve"> NUMPAGES  \* Arabic  \* MERGEFORMAT </w:instrText>
    </w:r>
    <w:r w:rsidRPr="00A656F1">
      <w:rPr>
        <w:sz w:val="18"/>
        <w:szCs w:val="18"/>
      </w:rPr>
      <w:fldChar w:fldCharType="separate"/>
    </w:r>
    <w:r>
      <w:rPr>
        <w:sz w:val="18"/>
        <w:szCs w:val="18"/>
      </w:rPr>
      <w:t>2</w:t>
    </w:r>
    <w:r w:rsidRPr="00A656F1">
      <w:rPr>
        <w:sz w:val="18"/>
        <w:szCs w:val="18"/>
      </w:rPr>
      <w:fldChar w:fldCharType="end"/>
    </w:r>
  </w:p>
  <w:p w14:paraId="36A357BD" w14:textId="77777777" w:rsidR="00CE2DCF" w:rsidRPr="00726090" w:rsidRDefault="00CE2DCF" w:rsidP="00CE2DCF">
    <w:pPr>
      <w:pStyle w:val="Footer"/>
      <w:tabs>
        <w:tab w:val="clear" w:pos="9072"/>
        <w:tab w:val="right" w:pos="9638"/>
      </w:tabs>
      <w:rPr>
        <w:sz w:val="18"/>
        <w:szCs w:val="18"/>
        <w:lang w:val="en-GB"/>
      </w:rPr>
    </w:pPr>
    <w:r w:rsidRPr="00A656F1">
      <w:rPr>
        <w:sz w:val="18"/>
        <w:szCs w:val="18"/>
        <w:lang w:val="en-GB"/>
      </w:rPr>
      <w:tab/>
    </w:r>
    <w:r w:rsidRPr="00A656F1">
      <w:rPr>
        <w:sz w:val="18"/>
        <w:szCs w:val="18"/>
        <w:lang w:val="en-GB"/>
      </w:rPr>
      <w:tab/>
      <w:t>version: 1.0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3E3196" w14:textId="1AC81F40" w:rsidR="007712D7" w:rsidRPr="007712D7" w:rsidRDefault="007712D7" w:rsidP="007712D7">
    <w:pPr>
      <w:pStyle w:val="Footer"/>
      <w:pBdr>
        <w:top w:val="single" w:sz="4" w:space="1" w:color="auto"/>
      </w:pBdr>
      <w:tabs>
        <w:tab w:val="clear" w:pos="9072"/>
        <w:tab w:val="right" w:pos="9638"/>
      </w:tabs>
      <w:jc w:val="both"/>
      <w:rPr>
        <w:sz w:val="20"/>
        <w:lang w:val="en-GB"/>
      </w:rPr>
    </w:pPr>
    <w:r>
      <w:rPr>
        <w:sz w:val="20"/>
        <w:lang w:val="en-GB"/>
      </w:rPr>
      <w:t xml:space="preserve">Document: </w:t>
    </w:r>
    <w:r w:rsidR="00A656F1" w:rsidRPr="007712D7">
      <w:rPr>
        <w:sz w:val="20"/>
        <w:lang w:val="en-GB"/>
      </w:rPr>
      <w:t xml:space="preserve">MSA Proposal Template </w:t>
    </w:r>
    <w:r w:rsidR="00A656F1">
      <w:rPr>
        <w:sz w:val="20"/>
        <w:lang w:val="en-GB"/>
      </w:rPr>
      <w:t>(</w:t>
    </w:r>
    <w:r w:rsidRPr="007712D7">
      <w:rPr>
        <w:sz w:val="20"/>
        <w:lang w:val="en-GB"/>
      </w:rPr>
      <w:t>MSA-T-01</w:t>
    </w:r>
    <w:r w:rsidR="00A656F1">
      <w:rPr>
        <w:sz w:val="20"/>
        <w:lang w:val="en-GB"/>
      </w:rPr>
      <w:t>)</w:t>
    </w:r>
    <w:r>
      <w:rPr>
        <w:sz w:val="20"/>
        <w:lang w:val="en-GB"/>
      </w:rPr>
      <w:tab/>
    </w:r>
    <w:r>
      <w:rPr>
        <w:sz w:val="20"/>
        <w:lang w:val="en-GB"/>
      </w:rPr>
      <w:tab/>
    </w:r>
    <w:r w:rsidR="00A656F1" w:rsidRPr="007712D7">
      <w:rPr>
        <w:sz w:val="20"/>
        <w:lang w:val="en-GB"/>
      </w:rPr>
      <w:t xml:space="preserve">Page </w:t>
    </w:r>
    <w:r w:rsidR="00A656F1" w:rsidRPr="007712D7">
      <w:rPr>
        <w:sz w:val="20"/>
      </w:rPr>
      <w:fldChar w:fldCharType="begin"/>
    </w:r>
    <w:r w:rsidR="00A656F1" w:rsidRPr="007712D7">
      <w:rPr>
        <w:sz w:val="20"/>
        <w:lang w:val="en-GB"/>
      </w:rPr>
      <w:instrText xml:space="preserve"> PAGE  \* Arabic  \* MERGEFORMAT </w:instrText>
    </w:r>
    <w:r w:rsidR="00A656F1" w:rsidRPr="007712D7">
      <w:rPr>
        <w:sz w:val="20"/>
      </w:rPr>
      <w:fldChar w:fldCharType="separate"/>
    </w:r>
    <w:r w:rsidR="00A656F1">
      <w:rPr>
        <w:sz w:val="20"/>
      </w:rPr>
      <w:t>1</w:t>
    </w:r>
    <w:r w:rsidR="00A656F1" w:rsidRPr="007712D7">
      <w:rPr>
        <w:sz w:val="20"/>
      </w:rPr>
      <w:fldChar w:fldCharType="end"/>
    </w:r>
    <w:r w:rsidR="00A656F1" w:rsidRPr="007712D7">
      <w:rPr>
        <w:sz w:val="20"/>
        <w:lang w:val="en-GB"/>
      </w:rPr>
      <w:t xml:space="preserve"> / </w:t>
    </w:r>
    <w:r w:rsidR="00A656F1" w:rsidRPr="007712D7">
      <w:rPr>
        <w:sz w:val="20"/>
      </w:rPr>
      <w:fldChar w:fldCharType="begin"/>
    </w:r>
    <w:r w:rsidR="00A656F1" w:rsidRPr="007712D7">
      <w:rPr>
        <w:sz w:val="20"/>
        <w:lang w:val="en-GB"/>
      </w:rPr>
      <w:instrText xml:space="preserve"> NUMPAGES  \* Arabic  \* MERGEFORMAT </w:instrText>
    </w:r>
    <w:r w:rsidR="00A656F1" w:rsidRPr="007712D7">
      <w:rPr>
        <w:sz w:val="20"/>
      </w:rPr>
      <w:fldChar w:fldCharType="separate"/>
    </w:r>
    <w:r w:rsidR="00A656F1">
      <w:rPr>
        <w:sz w:val="20"/>
      </w:rPr>
      <w:t>3</w:t>
    </w:r>
    <w:r w:rsidR="00A656F1" w:rsidRPr="007712D7">
      <w:rPr>
        <w:sz w:val="20"/>
      </w:rPr>
      <w:fldChar w:fldCharType="end"/>
    </w:r>
  </w:p>
  <w:p w14:paraId="688BFC71" w14:textId="26CA7493" w:rsidR="00F53BC6" w:rsidRPr="007712D7" w:rsidRDefault="007712D7" w:rsidP="00A656F1">
    <w:pPr>
      <w:pStyle w:val="Footer"/>
      <w:tabs>
        <w:tab w:val="clear" w:pos="9072"/>
        <w:tab w:val="right" w:pos="9638"/>
      </w:tabs>
      <w:rPr>
        <w:sz w:val="20"/>
        <w:lang w:val="en-GB"/>
      </w:rPr>
    </w:pPr>
    <w:r>
      <w:rPr>
        <w:sz w:val="20"/>
        <w:lang w:val="en-GB"/>
      </w:rPr>
      <w:t xml:space="preserve">Approved: </w:t>
    </w:r>
    <w:r w:rsidRPr="007712D7">
      <w:rPr>
        <w:sz w:val="20"/>
        <w:highlight w:val="yellow"/>
        <w:lang w:val="en-GB"/>
      </w:rPr>
      <w:t>draft</w:t>
    </w:r>
    <w:r>
      <w:rPr>
        <w:sz w:val="20"/>
        <w:lang w:val="en-GB"/>
      </w:rPr>
      <w:t xml:space="preserve"> </w:t>
    </w:r>
    <w:r w:rsidR="00A656F1">
      <w:rPr>
        <w:sz w:val="20"/>
        <w:lang w:val="en-GB"/>
      </w:rPr>
      <w:tab/>
    </w:r>
    <w:r w:rsidR="00A656F1">
      <w:rPr>
        <w:sz w:val="20"/>
        <w:lang w:val="en-GB"/>
      </w:rPr>
      <w:tab/>
    </w:r>
    <w:r w:rsidR="00A656F1" w:rsidRPr="007712D7">
      <w:rPr>
        <w:sz w:val="20"/>
        <w:lang w:val="en-GB"/>
      </w:rPr>
      <w:t>version: 1.0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7C44AF8" w14:textId="77777777" w:rsidR="002D3650" w:rsidRDefault="002D3650">
      <w:r>
        <w:separator/>
      </w:r>
    </w:p>
  </w:footnote>
  <w:footnote w:type="continuationSeparator" w:id="0">
    <w:p w14:paraId="0653A80C" w14:textId="77777777" w:rsidR="002D3650" w:rsidRDefault="002D36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7E8D91" w14:textId="77777777" w:rsidR="00CE2DCF" w:rsidRPr="007712D7" w:rsidRDefault="00CE2DCF" w:rsidP="00CE2DCF">
    <w:pPr>
      <w:pStyle w:val="Header"/>
      <w:tabs>
        <w:tab w:val="clear" w:pos="9072"/>
        <w:tab w:val="right" w:pos="9638"/>
      </w:tabs>
      <w:jc w:val="center"/>
      <w:rPr>
        <w:sz w:val="20"/>
        <w:lang w:val="en-GB"/>
      </w:rPr>
    </w:pPr>
    <w:bookmarkStart w:id="3" w:name="_Hlk176956131"/>
    <w:bookmarkStart w:id="4" w:name="_Hlk176956132"/>
    <w:bookmarkStart w:id="5" w:name="_Hlk176956157"/>
    <w:bookmarkStart w:id="6" w:name="_Hlk176956158"/>
    <w:r w:rsidRPr="007712D7">
      <w:rPr>
        <w:noProof/>
        <w:sz w:val="20"/>
      </w:rPr>
      <w:drawing>
        <wp:anchor distT="0" distB="0" distL="114300" distR="114300" simplePos="0" relativeHeight="251662336" behindDoc="1" locked="0" layoutInCell="1" allowOverlap="1" wp14:anchorId="671A0007" wp14:editId="6B7FFA3C">
          <wp:simplePos x="0" y="0"/>
          <wp:positionH relativeFrom="column">
            <wp:posOffset>-205105</wp:posOffset>
          </wp:positionH>
          <wp:positionV relativeFrom="paragraph">
            <wp:posOffset>-222885</wp:posOffset>
          </wp:positionV>
          <wp:extent cx="1962150" cy="1008574"/>
          <wp:effectExtent l="0" t="0" r="0" b="0"/>
          <wp:wrapNone/>
          <wp:docPr id="1329310516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7657564" name="Picture 69765756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74463" cy="101490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sz w:val="20"/>
        <w:lang w:val="en-GB"/>
      </w:rPr>
      <w:tab/>
    </w:r>
    <w:r>
      <w:rPr>
        <w:sz w:val="20"/>
        <w:lang w:val="en-GB"/>
      </w:rPr>
      <w:tab/>
    </w:r>
  </w:p>
  <w:p w14:paraId="3609EFE8" w14:textId="77777777" w:rsidR="00CE2DCF" w:rsidRPr="007712D7" w:rsidRDefault="00CE2DCF" w:rsidP="00CE2DCF">
    <w:pPr>
      <w:pStyle w:val="Header"/>
      <w:tabs>
        <w:tab w:val="clear" w:pos="9072"/>
        <w:tab w:val="right" w:pos="9638"/>
      </w:tabs>
      <w:jc w:val="center"/>
      <w:rPr>
        <w:sz w:val="20"/>
      </w:rPr>
    </w:pPr>
    <w:r>
      <w:rPr>
        <w:sz w:val="20"/>
      </w:rPr>
      <w:tab/>
    </w:r>
    <w:r w:rsidRPr="007712D7">
      <w:rPr>
        <w:sz w:val="20"/>
        <w:lang w:val="en-GB"/>
      </w:rPr>
      <w:tab/>
    </w:r>
    <w:r>
      <w:rPr>
        <w:sz w:val="20"/>
        <w:lang w:val="en-GB"/>
      </w:rPr>
      <w:t xml:space="preserve"> </w:t>
    </w:r>
  </w:p>
  <w:p w14:paraId="3645776A" w14:textId="77777777" w:rsidR="00CE2DCF" w:rsidRPr="000E79E2" w:rsidRDefault="00CE2DCF" w:rsidP="00CE2DCF">
    <w:pPr>
      <w:pStyle w:val="Header"/>
      <w:tabs>
        <w:tab w:val="clear" w:pos="9072"/>
        <w:tab w:val="right" w:pos="9638"/>
      </w:tabs>
      <w:jc w:val="center"/>
      <w:rPr>
        <w:sz w:val="18"/>
        <w:szCs w:val="18"/>
      </w:rPr>
    </w:pPr>
    <w:r>
      <w:rPr>
        <w:sz w:val="18"/>
        <w:szCs w:val="18"/>
      </w:rPr>
      <w:tab/>
    </w:r>
    <w:r w:rsidRPr="000E79E2">
      <w:rPr>
        <w:sz w:val="18"/>
        <w:szCs w:val="18"/>
      </w:rPr>
      <w:tab/>
    </w:r>
    <w:bookmarkEnd w:id="3"/>
    <w:bookmarkEnd w:id="4"/>
    <w:bookmarkEnd w:id="5"/>
    <w:bookmarkEnd w:id="6"/>
  </w:p>
  <w:p w14:paraId="130F89E4" w14:textId="07DA729E" w:rsidR="00AE7333" w:rsidRDefault="00AE7333" w:rsidP="00CE2DCF">
    <w:pPr>
      <w:pStyle w:val="Header"/>
    </w:pPr>
  </w:p>
  <w:p w14:paraId="3E6C07E6" w14:textId="77777777" w:rsidR="00DC08A4" w:rsidRPr="00CE2DCF" w:rsidRDefault="00DC08A4" w:rsidP="00CE2DC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4B0E5E" w14:textId="77777777" w:rsidR="007712D7" w:rsidRPr="007712D7" w:rsidRDefault="007712D7" w:rsidP="007712D7">
    <w:pPr>
      <w:pStyle w:val="Header"/>
      <w:tabs>
        <w:tab w:val="clear" w:pos="9072"/>
        <w:tab w:val="right" w:pos="9638"/>
      </w:tabs>
      <w:jc w:val="center"/>
      <w:rPr>
        <w:sz w:val="20"/>
        <w:lang w:val="en-GB"/>
      </w:rPr>
    </w:pPr>
    <w:r w:rsidRPr="007712D7">
      <w:rPr>
        <w:noProof/>
        <w:sz w:val="20"/>
      </w:rPr>
      <w:drawing>
        <wp:anchor distT="0" distB="0" distL="114300" distR="114300" simplePos="0" relativeHeight="251660288" behindDoc="1" locked="0" layoutInCell="1" allowOverlap="1" wp14:anchorId="0D86E2FF" wp14:editId="0ABEFA60">
          <wp:simplePos x="0" y="0"/>
          <wp:positionH relativeFrom="column">
            <wp:posOffset>-208280</wp:posOffset>
          </wp:positionH>
          <wp:positionV relativeFrom="paragraph">
            <wp:posOffset>-223157</wp:posOffset>
          </wp:positionV>
          <wp:extent cx="1540510" cy="791845"/>
          <wp:effectExtent l="0" t="0" r="0" b="0"/>
          <wp:wrapNone/>
          <wp:docPr id="159406018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7657564" name="Picture 69765756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40510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sz w:val="20"/>
        <w:lang w:val="en-GB"/>
      </w:rPr>
      <w:tab/>
    </w:r>
    <w:r>
      <w:rPr>
        <w:sz w:val="20"/>
        <w:lang w:val="en-GB"/>
      </w:rPr>
      <w:tab/>
    </w:r>
    <w:r w:rsidRPr="007712D7">
      <w:rPr>
        <w:sz w:val="20"/>
        <w:lang w:val="en-GB"/>
      </w:rPr>
      <w:t>23CBC01 CaBuCo</w:t>
    </w:r>
  </w:p>
  <w:p w14:paraId="2D732CBA" w14:textId="77777777" w:rsidR="007712D7" w:rsidRPr="007712D7" w:rsidRDefault="007712D7" w:rsidP="007712D7">
    <w:pPr>
      <w:pStyle w:val="Header"/>
      <w:tabs>
        <w:tab w:val="clear" w:pos="9072"/>
        <w:tab w:val="right" w:pos="9638"/>
      </w:tabs>
      <w:jc w:val="center"/>
      <w:rPr>
        <w:sz w:val="20"/>
      </w:rPr>
    </w:pPr>
    <w:r>
      <w:rPr>
        <w:sz w:val="20"/>
      </w:rPr>
      <w:tab/>
    </w:r>
    <w:r w:rsidRPr="007712D7">
      <w:rPr>
        <w:sz w:val="20"/>
        <w:lang w:val="en-GB"/>
      </w:rPr>
      <w:tab/>
      <w:t>Mentoring Scheme Award</w:t>
    </w:r>
  </w:p>
  <w:p w14:paraId="3687A9B9" w14:textId="1296671D" w:rsidR="007712D7" w:rsidRPr="007712D7" w:rsidRDefault="007712D7" w:rsidP="007712D7">
    <w:pPr>
      <w:pStyle w:val="Header"/>
      <w:tabs>
        <w:tab w:val="clear" w:pos="9072"/>
        <w:tab w:val="right" w:pos="9638"/>
      </w:tabs>
      <w:jc w:val="center"/>
      <w:rPr>
        <w:sz w:val="20"/>
        <w:lang w:val="en-GB"/>
      </w:rPr>
    </w:pPr>
    <w:r>
      <w:rPr>
        <w:sz w:val="18"/>
        <w:szCs w:val="18"/>
      </w:rPr>
      <w:tab/>
    </w:r>
    <w:r w:rsidRPr="000E79E2">
      <w:rPr>
        <w:sz w:val="18"/>
        <w:szCs w:val="18"/>
      </w:rPr>
      <w:tab/>
    </w:r>
  </w:p>
  <w:p w14:paraId="08CEFCBC" w14:textId="0DAFCBA6" w:rsidR="00FE6CF1" w:rsidRDefault="00FE6CF1">
    <w:pPr>
      <w:pStyle w:val="Header"/>
      <w:rPr>
        <w:sz w:val="4"/>
        <w:szCs w:val="4"/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1991016"/>
    <w:multiLevelType w:val="multilevel"/>
    <w:tmpl w:val="8A44C9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374219A8"/>
    <w:multiLevelType w:val="hybridMultilevel"/>
    <w:tmpl w:val="27345244"/>
    <w:lvl w:ilvl="0" w:tplc="7D801948">
      <w:start w:val="1"/>
      <w:numFmt w:val="bullet"/>
      <w:pStyle w:val="ListParagraph"/>
      <w:lvlText w:val="-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vanish w:val="0"/>
        <w:sz w:val="24"/>
        <w:vertAlign w:val="baseline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5D163F"/>
    <w:multiLevelType w:val="hybridMultilevel"/>
    <w:tmpl w:val="E52ECA7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5224F0"/>
    <w:multiLevelType w:val="hybridMultilevel"/>
    <w:tmpl w:val="66727C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B1042B"/>
    <w:multiLevelType w:val="hybridMultilevel"/>
    <w:tmpl w:val="AA9C8E22"/>
    <w:lvl w:ilvl="0" w:tplc="7EC26A5C">
      <w:numFmt w:val="bullet"/>
      <w:lvlText w:val="–"/>
      <w:lvlJc w:val="left"/>
      <w:pPr>
        <w:ind w:left="720" w:hanging="360"/>
      </w:pPr>
      <w:rPr>
        <w:rFonts w:ascii="Arial" w:eastAsia="Times New Roman" w:hAnsi="Arial" w:cs="Arial" w:hint="default"/>
        <w:sz w:val="16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62F4C89"/>
    <w:multiLevelType w:val="multilevel"/>
    <w:tmpl w:val="92C074BC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128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num w:numId="1" w16cid:durableId="1563711418">
    <w:abstractNumId w:val="5"/>
  </w:num>
  <w:num w:numId="2" w16cid:durableId="712659844">
    <w:abstractNumId w:val="1"/>
  </w:num>
  <w:num w:numId="3" w16cid:durableId="1328242963">
    <w:abstractNumId w:val="2"/>
  </w:num>
  <w:num w:numId="4" w16cid:durableId="1722552496">
    <w:abstractNumId w:val="0"/>
  </w:num>
  <w:num w:numId="5" w16cid:durableId="1316909074">
    <w:abstractNumId w:val="3"/>
  </w:num>
  <w:num w:numId="6" w16cid:durableId="914783932">
    <w:abstractNumId w:val="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attachedTemplate r:id="rId1"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50" fill="f" fillcolor="white" stroke="f">
      <v:fill color="white" on="f"/>
      <v:stroke on="f"/>
      <o:colormru v:ext="edit" colors="#00285b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0BA3"/>
    <w:rsid w:val="0000092E"/>
    <w:rsid w:val="00013C94"/>
    <w:rsid w:val="00021443"/>
    <w:rsid w:val="000218E1"/>
    <w:rsid w:val="00021E1B"/>
    <w:rsid w:val="00031AD6"/>
    <w:rsid w:val="00032935"/>
    <w:rsid w:val="00040B85"/>
    <w:rsid w:val="0004482A"/>
    <w:rsid w:val="000505C7"/>
    <w:rsid w:val="00053C03"/>
    <w:rsid w:val="000710A5"/>
    <w:rsid w:val="000722A5"/>
    <w:rsid w:val="00077667"/>
    <w:rsid w:val="00080D77"/>
    <w:rsid w:val="00081FBA"/>
    <w:rsid w:val="00084080"/>
    <w:rsid w:val="0008472D"/>
    <w:rsid w:val="00085934"/>
    <w:rsid w:val="00086A27"/>
    <w:rsid w:val="00095E13"/>
    <w:rsid w:val="000A0FF5"/>
    <w:rsid w:val="000A1CF5"/>
    <w:rsid w:val="000B0A30"/>
    <w:rsid w:val="000C2744"/>
    <w:rsid w:val="000C4B0A"/>
    <w:rsid w:val="000D1866"/>
    <w:rsid w:val="000D4B7D"/>
    <w:rsid w:val="000D6243"/>
    <w:rsid w:val="000E54B8"/>
    <w:rsid w:val="000E79E2"/>
    <w:rsid w:val="000F2403"/>
    <w:rsid w:val="000F3035"/>
    <w:rsid w:val="000F347B"/>
    <w:rsid w:val="000F5E44"/>
    <w:rsid w:val="00104F6A"/>
    <w:rsid w:val="00106062"/>
    <w:rsid w:val="00106CFA"/>
    <w:rsid w:val="0012017D"/>
    <w:rsid w:val="001249D1"/>
    <w:rsid w:val="00124D46"/>
    <w:rsid w:val="00131F7E"/>
    <w:rsid w:val="00140FFD"/>
    <w:rsid w:val="001460BE"/>
    <w:rsid w:val="00147B92"/>
    <w:rsid w:val="001720E3"/>
    <w:rsid w:val="00172B20"/>
    <w:rsid w:val="00182C2F"/>
    <w:rsid w:val="00185675"/>
    <w:rsid w:val="0019072A"/>
    <w:rsid w:val="001B6A5F"/>
    <w:rsid w:val="001B7145"/>
    <w:rsid w:val="001C333A"/>
    <w:rsid w:val="001C586D"/>
    <w:rsid w:val="001D47E2"/>
    <w:rsid w:val="001D6445"/>
    <w:rsid w:val="001D70D5"/>
    <w:rsid w:val="001D76D2"/>
    <w:rsid w:val="001E1619"/>
    <w:rsid w:val="001E3A9B"/>
    <w:rsid w:val="001F4B25"/>
    <w:rsid w:val="001F6C76"/>
    <w:rsid w:val="0020190D"/>
    <w:rsid w:val="00206579"/>
    <w:rsid w:val="00207763"/>
    <w:rsid w:val="00216CC8"/>
    <w:rsid w:val="00216F07"/>
    <w:rsid w:val="00226B50"/>
    <w:rsid w:val="0022792E"/>
    <w:rsid w:val="002303F9"/>
    <w:rsid w:val="00230EAE"/>
    <w:rsid w:val="00231613"/>
    <w:rsid w:val="00235DBF"/>
    <w:rsid w:val="0023654F"/>
    <w:rsid w:val="00243956"/>
    <w:rsid w:val="00252374"/>
    <w:rsid w:val="00254127"/>
    <w:rsid w:val="00257FF2"/>
    <w:rsid w:val="00270448"/>
    <w:rsid w:val="002731DC"/>
    <w:rsid w:val="00273823"/>
    <w:rsid w:val="002A1B7A"/>
    <w:rsid w:val="002A2B46"/>
    <w:rsid w:val="002A35FC"/>
    <w:rsid w:val="002B2A4B"/>
    <w:rsid w:val="002B5E79"/>
    <w:rsid w:val="002C647E"/>
    <w:rsid w:val="002C7BFE"/>
    <w:rsid w:val="002D3650"/>
    <w:rsid w:val="002D3ED7"/>
    <w:rsid w:val="003110FC"/>
    <w:rsid w:val="00314635"/>
    <w:rsid w:val="0031773E"/>
    <w:rsid w:val="0032512B"/>
    <w:rsid w:val="0032555A"/>
    <w:rsid w:val="0033089D"/>
    <w:rsid w:val="00331B7C"/>
    <w:rsid w:val="00335921"/>
    <w:rsid w:val="00336CEE"/>
    <w:rsid w:val="00352530"/>
    <w:rsid w:val="003572D8"/>
    <w:rsid w:val="0036683B"/>
    <w:rsid w:val="00373A90"/>
    <w:rsid w:val="0037406E"/>
    <w:rsid w:val="00385495"/>
    <w:rsid w:val="003856BA"/>
    <w:rsid w:val="00390E26"/>
    <w:rsid w:val="003966AB"/>
    <w:rsid w:val="00396D8D"/>
    <w:rsid w:val="00397187"/>
    <w:rsid w:val="003A3439"/>
    <w:rsid w:val="003B517E"/>
    <w:rsid w:val="003B5C04"/>
    <w:rsid w:val="003C7E17"/>
    <w:rsid w:val="003E0CAC"/>
    <w:rsid w:val="003E334E"/>
    <w:rsid w:val="003E5C7B"/>
    <w:rsid w:val="003E7803"/>
    <w:rsid w:val="003F6E12"/>
    <w:rsid w:val="0040315D"/>
    <w:rsid w:val="0040499D"/>
    <w:rsid w:val="00420703"/>
    <w:rsid w:val="00421AF9"/>
    <w:rsid w:val="00422B98"/>
    <w:rsid w:val="00426668"/>
    <w:rsid w:val="00427599"/>
    <w:rsid w:val="0043072C"/>
    <w:rsid w:val="00430C60"/>
    <w:rsid w:val="004317A8"/>
    <w:rsid w:val="00433B77"/>
    <w:rsid w:val="004357A0"/>
    <w:rsid w:val="00436FDE"/>
    <w:rsid w:val="0044126C"/>
    <w:rsid w:val="00442507"/>
    <w:rsid w:val="00444560"/>
    <w:rsid w:val="00444E75"/>
    <w:rsid w:val="00447FE7"/>
    <w:rsid w:val="00451C0D"/>
    <w:rsid w:val="00456960"/>
    <w:rsid w:val="0046085B"/>
    <w:rsid w:val="004638AD"/>
    <w:rsid w:val="00472556"/>
    <w:rsid w:val="00473A5F"/>
    <w:rsid w:val="00490FE7"/>
    <w:rsid w:val="00496769"/>
    <w:rsid w:val="00497888"/>
    <w:rsid w:val="004A0EDD"/>
    <w:rsid w:val="004A584F"/>
    <w:rsid w:val="004B3CC2"/>
    <w:rsid w:val="004B3F23"/>
    <w:rsid w:val="004B681D"/>
    <w:rsid w:val="004C0AC7"/>
    <w:rsid w:val="004C21C2"/>
    <w:rsid w:val="004C45B7"/>
    <w:rsid w:val="004C56B7"/>
    <w:rsid w:val="004D4720"/>
    <w:rsid w:val="004D4B02"/>
    <w:rsid w:val="004E1D32"/>
    <w:rsid w:val="004F3B12"/>
    <w:rsid w:val="004F5B3C"/>
    <w:rsid w:val="00501193"/>
    <w:rsid w:val="00510CBE"/>
    <w:rsid w:val="0051753B"/>
    <w:rsid w:val="00517C6B"/>
    <w:rsid w:val="00521317"/>
    <w:rsid w:val="0052572D"/>
    <w:rsid w:val="005327DD"/>
    <w:rsid w:val="00550590"/>
    <w:rsid w:val="005551C1"/>
    <w:rsid w:val="005924EC"/>
    <w:rsid w:val="005A75BD"/>
    <w:rsid w:val="005B2102"/>
    <w:rsid w:val="005B457A"/>
    <w:rsid w:val="005B5376"/>
    <w:rsid w:val="005B6A56"/>
    <w:rsid w:val="005C48F1"/>
    <w:rsid w:val="005D30CB"/>
    <w:rsid w:val="005E535E"/>
    <w:rsid w:val="005E6C06"/>
    <w:rsid w:val="005E7144"/>
    <w:rsid w:val="006014AE"/>
    <w:rsid w:val="00602B79"/>
    <w:rsid w:val="00605E4C"/>
    <w:rsid w:val="00607766"/>
    <w:rsid w:val="00620BA3"/>
    <w:rsid w:val="00631813"/>
    <w:rsid w:val="00632E3C"/>
    <w:rsid w:val="006335AE"/>
    <w:rsid w:val="00640F99"/>
    <w:rsid w:val="00642CEA"/>
    <w:rsid w:val="006430E0"/>
    <w:rsid w:val="0064341D"/>
    <w:rsid w:val="006440B4"/>
    <w:rsid w:val="0065236C"/>
    <w:rsid w:val="00664773"/>
    <w:rsid w:val="0067078D"/>
    <w:rsid w:val="00677EF5"/>
    <w:rsid w:val="00682A63"/>
    <w:rsid w:val="0069359F"/>
    <w:rsid w:val="0069480E"/>
    <w:rsid w:val="00696357"/>
    <w:rsid w:val="00697359"/>
    <w:rsid w:val="006A2565"/>
    <w:rsid w:val="006A7E27"/>
    <w:rsid w:val="006C51EC"/>
    <w:rsid w:val="006D6075"/>
    <w:rsid w:val="006E02E3"/>
    <w:rsid w:val="00701EC5"/>
    <w:rsid w:val="0070536A"/>
    <w:rsid w:val="00705F4C"/>
    <w:rsid w:val="00726EB0"/>
    <w:rsid w:val="00727117"/>
    <w:rsid w:val="00734977"/>
    <w:rsid w:val="007379FB"/>
    <w:rsid w:val="00746BB4"/>
    <w:rsid w:val="007712D7"/>
    <w:rsid w:val="0077494C"/>
    <w:rsid w:val="00774EB1"/>
    <w:rsid w:val="00777546"/>
    <w:rsid w:val="0078166C"/>
    <w:rsid w:val="00783E8E"/>
    <w:rsid w:val="007913B4"/>
    <w:rsid w:val="007A1B62"/>
    <w:rsid w:val="007A69F5"/>
    <w:rsid w:val="007C10D4"/>
    <w:rsid w:val="007C43B2"/>
    <w:rsid w:val="007D2225"/>
    <w:rsid w:val="007D3588"/>
    <w:rsid w:val="007D56DE"/>
    <w:rsid w:val="007D6466"/>
    <w:rsid w:val="007E3570"/>
    <w:rsid w:val="007E5015"/>
    <w:rsid w:val="007E7374"/>
    <w:rsid w:val="007F725A"/>
    <w:rsid w:val="00800C2E"/>
    <w:rsid w:val="00804CFE"/>
    <w:rsid w:val="00810044"/>
    <w:rsid w:val="008259FB"/>
    <w:rsid w:val="00826F8E"/>
    <w:rsid w:val="00833529"/>
    <w:rsid w:val="00841248"/>
    <w:rsid w:val="00842535"/>
    <w:rsid w:val="00846F2D"/>
    <w:rsid w:val="00853FBE"/>
    <w:rsid w:val="00855281"/>
    <w:rsid w:val="00864D01"/>
    <w:rsid w:val="008652A6"/>
    <w:rsid w:val="00866CD3"/>
    <w:rsid w:val="008705E6"/>
    <w:rsid w:val="008707C6"/>
    <w:rsid w:val="00871CFB"/>
    <w:rsid w:val="0087591E"/>
    <w:rsid w:val="00875D09"/>
    <w:rsid w:val="00877D68"/>
    <w:rsid w:val="0088047C"/>
    <w:rsid w:val="008862E8"/>
    <w:rsid w:val="0089047B"/>
    <w:rsid w:val="00890760"/>
    <w:rsid w:val="008919A5"/>
    <w:rsid w:val="00893DBA"/>
    <w:rsid w:val="008A36E4"/>
    <w:rsid w:val="008A578F"/>
    <w:rsid w:val="008A5F17"/>
    <w:rsid w:val="008B0235"/>
    <w:rsid w:val="008B32F1"/>
    <w:rsid w:val="008E28B0"/>
    <w:rsid w:val="008E4427"/>
    <w:rsid w:val="008E6D41"/>
    <w:rsid w:val="008F0015"/>
    <w:rsid w:val="008F4DAE"/>
    <w:rsid w:val="008F514E"/>
    <w:rsid w:val="009118AB"/>
    <w:rsid w:val="00912E29"/>
    <w:rsid w:val="00914173"/>
    <w:rsid w:val="009164A5"/>
    <w:rsid w:val="0091759B"/>
    <w:rsid w:val="009206EA"/>
    <w:rsid w:val="009268D4"/>
    <w:rsid w:val="00946155"/>
    <w:rsid w:val="00946439"/>
    <w:rsid w:val="00961488"/>
    <w:rsid w:val="00963826"/>
    <w:rsid w:val="009651A8"/>
    <w:rsid w:val="00966FD0"/>
    <w:rsid w:val="0097197A"/>
    <w:rsid w:val="009739B3"/>
    <w:rsid w:val="00994528"/>
    <w:rsid w:val="009A0E92"/>
    <w:rsid w:val="009A294D"/>
    <w:rsid w:val="009A47D7"/>
    <w:rsid w:val="009A510F"/>
    <w:rsid w:val="009B0C9E"/>
    <w:rsid w:val="009B590E"/>
    <w:rsid w:val="009B5CCC"/>
    <w:rsid w:val="009C0829"/>
    <w:rsid w:val="009C0C6D"/>
    <w:rsid w:val="009C4914"/>
    <w:rsid w:val="009C6A22"/>
    <w:rsid w:val="009D6C3C"/>
    <w:rsid w:val="009E38CF"/>
    <w:rsid w:val="009E545E"/>
    <w:rsid w:val="009F1548"/>
    <w:rsid w:val="00A01EDE"/>
    <w:rsid w:val="00A17CDB"/>
    <w:rsid w:val="00A2268F"/>
    <w:rsid w:val="00A22C08"/>
    <w:rsid w:val="00A377F4"/>
    <w:rsid w:val="00A37D16"/>
    <w:rsid w:val="00A42AC3"/>
    <w:rsid w:val="00A50196"/>
    <w:rsid w:val="00A6361C"/>
    <w:rsid w:val="00A656F1"/>
    <w:rsid w:val="00A768C9"/>
    <w:rsid w:val="00A7723A"/>
    <w:rsid w:val="00A94482"/>
    <w:rsid w:val="00A94DC2"/>
    <w:rsid w:val="00A95176"/>
    <w:rsid w:val="00A95305"/>
    <w:rsid w:val="00AB0407"/>
    <w:rsid w:val="00AB083C"/>
    <w:rsid w:val="00AD3B35"/>
    <w:rsid w:val="00AD7F7D"/>
    <w:rsid w:val="00AE12A1"/>
    <w:rsid w:val="00AE3983"/>
    <w:rsid w:val="00AE5F2E"/>
    <w:rsid w:val="00AE7333"/>
    <w:rsid w:val="00B0722A"/>
    <w:rsid w:val="00B12095"/>
    <w:rsid w:val="00B127D1"/>
    <w:rsid w:val="00B1435A"/>
    <w:rsid w:val="00B21D26"/>
    <w:rsid w:val="00B273E8"/>
    <w:rsid w:val="00B328EC"/>
    <w:rsid w:val="00B330F5"/>
    <w:rsid w:val="00B37C6D"/>
    <w:rsid w:val="00B40D2F"/>
    <w:rsid w:val="00B515CA"/>
    <w:rsid w:val="00B66BF8"/>
    <w:rsid w:val="00B710C3"/>
    <w:rsid w:val="00B71DC2"/>
    <w:rsid w:val="00B93A8F"/>
    <w:rsid w:val="00B94139"/>
    <w:rsid w:val="00BA3A83"/>
    <w:rsid w:val="00BA525C"/>
    <w:rsid w:val="00BB4E32"/>
    <w:rsid w:val="00BB5B7B"/>
    <w:rsid w:val="00BB6740"/>
    <w:rsid w:val="00BC13F3"/>
    <w:rsid w:val="00BC4AB3"/>
    <w:rsid w:val="00BC4CDC"/>
    <w:rsid w:val="00BD764D"/>
    <w:rsid w:val="00BE42EF"/>
    <w:rsid w:val="00BF305F"/>
    <w:rsid w:val="00C010FB"/>
    <w:rsid w:val="00C01FCE"/>
    <w:rsid w:val="00C10974"/>
    <w:rsid w:val="00C338FA"/>
    <w:rsid w:val="00C34EE2"/>
    <w:rsid w:val="00C45F9B"/>
    <w:rsid w:val="00C46FE6"/>
    <w:rsid w:val="00C70B75"/>
    <w:rsid w:val="00C73854"/>
    <w:rsid w:val="00C8070B"/>
    <w:rsid w:val="00C971D8"/>
    <w:rsid w:val="00CA1DBB"/>
    <w:rsid w:val="00CA60AB"/>
    <w:rsid w:val="00CA7DC1"/>
    <w:rsid w:val="00CC7F06"/>
    <w:rsid w:val="00CD2575"/>
    <w:rsid w:val="00CE14B6"/>
    <w:rsid w:val="00CE2DCF"/>
    <w:rsid w:val="00CE61F2"/>
    <w:rsid w:val="00CF5B83"/>
    <w:rsid w:val="00CF7034"/>
    <w:rsid w:val="00D01D4C"/>
    <w:rsid w:val="00D04438"/>
    <w:rsid w:val="00D11432"/>
    <w:rsid w:val="00D14D4A"/>
    <w:rsid w:val="00D26C0F"/>
    <w:rsid w:val="00D27B63"/>
    <w:rsid w:val="00D31509"/>
    <w:rsid w:val="00D31B39"/>
    <w:rsid w:val="00D34F30"/>
    <w:rsid w:val="00D35E08"/>
    <w:rsid w:val="00D45E35"/>
    <w:rsid w:val="00D503D0"/>
    <w:rsid w:val="00D54CBA"/>
    <w:rsid w:val="00D74DB4"/>
    <w:rsid w:val="00D87310"/>
    <w:rsid w:val="00DB6BD8"/>
    <w:rsid w:val="00DC08A4"/>
    <w:rsid w:val="00DD6320"/>
    <w:rsid w:val="00DE2DF3"/>
    <w:rsid w:val="00DE3051"/>
    <w:rsid w:val="00DF569F"/>
    <w:rsid w:val="00DF688A"/>
    <w:rsid w:val="00E3615C"/>
    <w:rsid w:val="00E36C75"/>
    <w:rsid w:val="00E43D26"/>
    <w:rsid w:val="00E60297"/>
    <w:rsid w:val="00E64F72"/>
    <w:rsid w:val="00E82FE2"/>
    <w:rsid w:val="00E84125"/>
    <w:rsid w:val="00E84B6F"/>
    <w:rsid w:val="00E87607"/>
    <w:rsid w:val="00E95BD2"/>
    <w:rsid w:val="00EB18DE"/>
    <w:rsid w:val="00EB2553"/>
    <w:rsid w:val="00EC2F1C"/>
    <w:rsid w:val="00EC322B"/>
    <w:rsid w:val="00ED420A"/>
    <w:rsid w:val="00EE2865"/>
    <w:rsid w:val="00EE46F7"/>
    <w:rsid w:val="00F01180"/>
    <w:rsid w:val="00F0499C"/>
    <w:rsid w:val="00F10D99"/>
    <w:rsid w:val="00F27931"/>
    <w:rsid w:val="00F36647"/>
    <w:rsid w:val="00F478FF"/>
    <w:rsid w:val="00F5336E"/>
    <w:rsid w:val="00F53BC6"/>
    <w:rsid w:val="00F55DE8"/>
    <w:rsid w:val="00F80021"/>
    <w:rsid w:val="00F83095"/>
    <w:rsid w:val="00F84148"/>
    <w:rsid w:val="00FA305B"/>
    <w:rsid w:val="00FC31B2"/>
    <w:rsid w:val="00FC49B2"/>
    <w:rsid w:val="00FE3071"/>
    <w:rsid w:val="00FE67E6"/>
    <w:rsid w:val="00FE6CF1"/>
    <w:rsid w:val="00FF4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="f" fillcolor="white" stroke="f">
      <v:fill color="white" on="f"/>
      <v:stroke on="f"/>
      <o:colormru v:ext="edit" colors="#00285b"/>
    </o:shapedefaults>
    <o:shapelayout v:ext="edit">
      <o:idmap v:ext="edit" data="2"/>
    </o:shapelayout>
  </w:shapeDefaults>
  <w:decimalSymbol w:val=","/>
  <w:listSeparator w:val=";"/>
  <w14:docId w14:val="6BCE547C"/>
  <w15:docId w15:val="{86D22160-43F5-4E73-9314-5A1ED60F1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06EA"/>
    <w:rPr>
      <w:rFonts w:ascii="Arial" w:hAnsi="Arial"/>
      <w:sz w:val="22"/>
      <w:lang w:val="de-DE" w:eastAsia="de-DE"/>
    </w:rPr>
  </w:style>
  <w:style w:type="paragraph" w:styleId="Heading1">
    <w:name w:val="heading 1"/>
    <w:basedOn w:val="ListParagraph1"/>
    <w:next w:val="Normal"/>
    <w:link w:val="Heading1Char"/>
    <w:uiPriority w:val="9"/>
    <w:qFormat/>
    <w:rsid w:val="0037406E"/>
    <w:pPr>
      <w:keepNext/>
      <w:numPr>
        <w:numId w:val="1"/>
      </w:numPr>
      <w:autoSpaceDE w:val="0"/>
      <w:autoSpaceDN w:val="0"/>
      <w:adjustRightInd w:val="0"/>
      <w:spacing w:before="240" w:after="120"/>
      <w:ind w:left="431" w:hanging="431"/>
      <w:contextualSpacing w:val="0"/>
      <w:outlineLvl w:val="0"/>
    </w:pPr>
    <w:rPr>
      <w:rFonts w:ascii="Arial" w:hAnsi="Arial" w:cs="Arial"/>
      <w:b/>
      <w:lang w:val="en-GB" w:eastAsia="de-CH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numPr>
        <w:ilvl w:val="1"/>
        <w:numId w:val="1"/>
      </w:numPr>
      <w:autoSpaceDE w:val="0"/>
      <w:autoSpaceDN w:val="0"/>
      <w:adjustRightInd w:val="0"/>
      <w:spacing w:before="200" w:after="120" w:line="240" w:lineRule="atLeast"/>
      <w:ind w:left="426" w:hanging="426"/>
      <w:jc w:val="both"/>
      <w:outlineLvl w:val="1"/>
    </w:pPr>
    <w:rPr>
      <w:rFonts w:eastAsiaTheme="majorEastAsia" w:cstheme="majorBidi"/>
      <w:b/>
      <w:bCs/>
      <w:szCs w:val="26"/>
      <w:lang w:val="en-GB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numPr>
        <w:ilvl w:val="2"/>
        <w:numId w:val="1"/>
      </w:numPr>
      <w:autoSpaceDE w:val="0"/>
      <w:autoSpaceDN w:val="0"/>
      <w:adjustRightInd w:val="0"/>
      <w:spacing w:before="200" w:after="120" w:line="240" w:lineRule="atLeast"/>
      <w:jc w:val="both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n-GB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numPr>
        <w:ilvl w:val="3"/>
        <w:numId w:val="1"/>
      </w:numPr>
      <w:autoSpaceDE w:val="0"/>
      <w:autoSpaceDN w:val="0"/>
      <w:adjustRightInd w:val="0"/>
      <w:spacing w:before="200" w:after="120" w:line="240" w:lineRule="atLeast"/>
      <w:jc w:val="both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val="en-GB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numPr>
        <w:ilvl w:val="4"/>
        <w:numId w:val="1"/>
      </w:numPr>
      <w:autoSpaceDE w:val="0"/>
      <w:autoSpaceDN w:val="0"/>
      <w:adjustRightInd w:val="0"/>
      <w:spacing w:before="200" w:after="120" w:line="240" w:lineRule="atLeast"/>
      <w:jc w:val="both"/>
      <w:outlineLvl w:val="4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GB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numPr>
        <w:ilvl w:val="5"/>
        <w:numId w:val="1"/>
      </w:numPr>
      <w:autoSpaceDE w:val="0"/>
      <w:autoSpaceDN w:val="0"/>
      <w:adjustRightInd w:val="0"/>
      <w:spacing w:before="200" w:after="120" w:line="240" w:lineRule="atLeast"/>
      <w:jc w:val="both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val="en-GB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numPr>
        <w:ilvl w:val="6"/>
        <w:numId w:val="1"/>
      </w:numPr>
      <w:autoSpaceDE w:val="0"/>
      <w:autoSpaceDN w:val="0"/>
      <w:adjustRightInd w:val="0"/>
      <w:spacing w:before="200" w:after="120" w:line="240" w:lineRule="atLeast"/>
      <w:jc w:val="both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val="en-GB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numPr>
        <w:ilvl w:val="7"/>
        <w:numId w:val="1"/>
      </w:numPr>
      <w:autoSpaceDE w:val="0"/>
      <w:autoSpaceDN w:val="0"/>
      <w:adjustRightInd w:val="0"/>
      <w:spacing w:before="200" w:after="120" w:line="240" w:lineRule="atLeast"/>
      <w:jc w:val="both"/>
      <w:outlineLvl w:val="7"/>
    </w:pPr>
    <w:rPr>
      <w:rFonts w:asciiTheme="majorHAnsi" w:eastAsiaTheme="majorEastAsia" w:hAnsiTheme="majorHAnsi" w:cstheme="majorBidi"/>
      <w:color w:val="404040" w:themeColor="text1" w:themeTint="BF"/>
      <w:sz w:val="24"/>
      <w:szCs w:val="24"/>
      <w:lang w:val="en-GB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numPr>
        <w:ilvl w:val="8"/>
        <w:numId w:val="1"/>
      </w:numPr>
      <w:autoSpaceDE w:val="0"/>
      <w:autoSpaceDN w:val="0"/>
      <w:adjustRightInd w:val="0"/>
      <w:spacing w:before="200" w:after="120" w:line="240" w:lineRule="atLeast"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val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link w:val="FooterChar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basedOn w:val="DefaultParagraphFont"/>
    <w:link w:val="Footer"/>
    <w:rPr>
      <w:lang w:val="de-DE" w:eastAsia="de-DE"/>
    </w:rPr>
  </w:style>
  <w:style w:type="character" w:customStyle="1" w:styleId="Heading1Char">
    <w:name w:val="Heading 1 Char"/>
    <w:basedOn w:val="DefaultParagraphFont"/>
    <w:link w:val="Heading1"/>
    <w:uiPriority w:val="9"/>
    <w:rsid w:val="0037406E"/>
    <w:rPr>
      <w:rFonts w:ascii="Arial" w:hAnsi="Arial" w:cs="Arial"/>
      <w:b/>
      <w:sz w:val="24"/>
      <w:szCs w:val="24"/>
      <w:lang w:eastAsia="de-CH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="Arial" w:eastAsiaTheme="majorEastAsia" w:hAnsi="Arial" w:cstheme="majorBidi"/>
      <w:b/>
      <w:bCs/>
      <w:sz w:val="22"/>
      <w:szCs w:val="26"/>
      <w:lang w:eastAsia="de-DE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de-DE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de-DE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de-DE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de-DE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de-DE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404040" w:themeColor="text1" w:themeTint="BF"/>
      <w:sz w:val="24"/>
      <w:szCs w:val="24"/>
      <w:lang w:eastAsia="de-DE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de-DE"/>
    </w:rPr>
  </w:style>
  <w:style w:type="paragraph" w:styleId="ListParagraph">
    <w:name w:val="List Paragraph"/>
    <w:basedOn w:val="Normal"/>
    <w:uiPriority w:val="34"/>
    <w:qFormat/>
    <w:pPr>
      <w:numPr>
        <w:numId w:val="2"/>
      </w:numPr>
      <w:autoSpaceDE w:val="0"/>
      <w:autoSpaceDN w:val="0"/>
      <w:adjustRightInd w:val="0"/>
      <w:spacing w:after="120" w:line="240" w:lineRule="atLeast"/>
      <w:jc w:val="both"/>
    </w:pPr>
    <w:rPr>
      <w:rFonts w:eastAsia="Cambria" w:cs="Arial"/>
      <w:color w:val="000000"/>
      <w:szCs w:val="22"/>
      <w:lang w:val="en-GB" w:eastAsia="de-CH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Century Gothic" w:hAnsi="Century Gothic" w:cs="Century Gothic"/>
      <w:color w:val="000000"/>
      <w:sz w:val="24"/>
      <w:szCs w:val="24"/>
      <w:lang w:val="de-DE" w:eastAsia="de-DE"/>
    </w:rPr>
  </w:style>
  <w:style w:type="paragraph" w:customStyle="1" w:styleId="ListParagraph1">
    <w:name w:val="List Paragraph1"/>
    <w:basedOn w:val="Normal"/>
    <w:pPr>
      <w:ind w:left="720"/>
      <w:contextualSpacing/>
    </w:pPr>
    <w:rPr>
      <w:rFonts w:ascii="Cambria" w:hAnsi="Cambria"/>
      <w:sz w:val="24"/>
      <w:szCs w:val="24"/>
      <w:lang w:val="en-US" w:eastAsia="en-US"/>
    </w:rPr>
  </w:style>
  <w:style w:type="character" w:styleId="CommentReference">
    <w:name w:val="annotation reference"/>
    <w:uiPriority w:val="99"/>
    <w:semiHidden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9206EA"/>
    <w:rPr>
      <w:sz w:val="20"/>
      <w:lang w:val="en-GB"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206EA"/>
    <w:rPr>
      <w:rFonts w:ascii="Arial" w:hAnsi="Arial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  <w:lang w:val="de-DE" w:eastAsia="de-D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rFonts w:ascii="Arial" w:hAnsi="Arial"/>
      <w:b/>
      <w:bCs/>
      <w:lang w:val="de-DE" w:eastAsia="de-DE"/>
    </w:rPr>
  </w:style>
  <w:style w:type="character" w:customStyle="1" w:styleId="Title1">
    <w:name w:val="Title1"/>
    <w:basedOn w:val="DefaultParagraphFont"/>
    <w:rsid w:val="0036683B"/>
  </w:style>
  <w:style w:type="paragraph" w:styleId="FootnoteText">
    <w:name w:val="footnote text"/>
    <w:basedOn w:val="Normal"/>
    <w:link w:val="FootnoteTextChar"/>
    <w:uiPriority w:val="99"/>
    <w:semiHidden/>
    <w:unhideWhenUsed/>
    <w:rsid w:val="0051753B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1753B"/>
    <w:rPr>
      <w:rFonts w:ascii="Arial" w:hAnsi="Arial"/>
      <w:lang w:val="de-DE" w:eastAsia="de-DE"/>
    </w:rPr>
  </w:style>
  <w:style w:type="character" w:styleId="FootnoteReference">
    <w:name w:val="footnote reference"/>
    <w:basedOn w:val="DefaultParagraphFont"/>
    <w:uiPriority w:val="99"/>
    <w:semiHidden/>
    <w:unhideWhenUsed/>
    <w:rsid w:val="0051753B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182C2F"/>
    <w:rPr>
      <w:color w:val="800080" w:themeColor="followedHyperlink"/>
      <w:u w:val="single"/>
    </w:rPr>
  </w:style>
  <w:style w:type="paragraph" w:styleId="Revision">
    <w:name w:val="Revision"/>
    <w:hidden/>
    <w:uiPriority w:val="99"/>
    <w:semiHidden/>
    <w:rsid w:val="00182C2F"/>
    <w:rPr>
      <w:rFonts w:ascii="Arial" w:hAnsi="Arial"/>
      <w:sz w:val="22"/>
      <w:lang w:val="de-DE" w:eastAsia="de-DE"/>
    </w:rPr>
  </w:style>
  <w:style w:type="paragraph" w:customStyle="1" w:styleId="Ynergeler">
    <w:name w:val="Yönergeler"/>
    <w:basedOn w:val="Normal"/>
    <w:uiPriority w:val="10"/>
    <w:qFormat/>
    <w:rsid w:val="00E36C75"/>
    <w:pPr>
      <w:spacing w:before="120" w:after="120" w:line="276" w:lineRule="auto"/>
    </w:pPr>
    <w:rPr>
      <w:rFonts w:asciiTheme="minorHAnsi" w:eastAsiaTheme="minorEastAsia" w:hAnsiTheme="minorHAnsi" w:cstheme="minorBidi"/>
      <w:i/>
      <w:iCs/>
      <w:color w:val="595959" w:themeColor="text1" w:themeTint="A6"/>
      <w:szCs w:val="22"/>
      <w:lang w:val="tr-TR" w:eastAsia="ja-JP"/>
    </w:rPr>
  </w:style>
  <w:style w:type="table" w:styleId="TableGridLight">
    <w:name w:val="Grid Table Light"/>
    <w:basedOn w:val="TableNormal"/>
    <w:uiPriority w:val="40"/>
    <w:rsid w:val="00E36C75"/>
    <w:pPr>
      <w:spacing w:before="120"/>
    </w:pPr>
    <w:rPr>
      <w:rFonts w:asciiTheme="minorHAnsi" w:eastAsiaTheme="minorEastAsia" w:hAnsiTheme="minorHAnsi" w:cstheme="minorBidi"/>
      <w:sz w:val="22"/>
      <w:szCs w:val="22"/>
      <w:lang w:val="tr-TR" w:eastAsia="ja-JP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EndnoteText">
    <w:name w:val="endnote text"/>
    <w:basedOn w:val="Normal"/>
    <w:link w:val="EndnoteTextChar"/>
    <w:uiPriority w:val="99"/>
    <w:semiHidden/>
    <w:unhideWhenUsed/>
    <w:rsid w:val="004B681D"/>
    <w:rPr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4B681D"/>
    <w:rPr>
      <w:rFonts w:ascii="Arial" w:hAnsi="Arial"/>
      <w:lang w:val="de-DE" w:eastAsia="de-DE"/>
    </w:rPr>
  </w:style>
  <w:style w:type="character" w:styleId="EndnoteReference">
    <w:name w:val="endnote reference"/>
    <w:basedOn w:val="DefaultParagraphFont"/>
    <w:uiPriority w:val="99"/>
    <w:semiHidden/>
    <w:unhideWhenUsed/>
    <w:rsid w:val="004B681D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9F1548"/>
    <w:rPr>
      <w:color w:val="605E5C"/>
      <w:shd w:val="clear" w:color="auto" w:fill="E1DFDD"/>
    </w:rPr>
  </w:style>
  <w:style w:type="paragraph" w:styleId="Title">
    <w:name w:val="Title"/>
    <w:basedOn w:val="Normal"/>
    <w:link w:val="TitleChar"/>
    <w:uiPriority w:val="99"/>
    <w:qFormat/>
    <w:rsid w:val="00864D01"/>
    <w:pPr>
      <w:spacing w:line="280" w:lineRule="atLeast"/>
      <w:jc w:val="center"/>
    </w:pPr>
    <w:rPr>
      <w:rFonts w:cs="Arial"/>
      <w:b/>
      <w:bCs/>
      <w:caps/>
      <w:sz w:val="24"/>
      <w:szCs w:val="24"/>
      <w:lang w:val="en-GB" w:eastAsia="en-US"/>
    </w:rPr>
  </w:style>
  <w:style w:type="character" w:customStyle="1" w:styleId="TitleChar">
    <w:name w:val="Title Char"/>
    <w:basedOn w:val="DefaultParagraphFont"/>
    <w:link w:val="Title"/>
    <w:uiPriority w:val="99"/>
    <w:rsid w:val="00864D01"/>
    <w:rPr>
      <w:rFonts w:ascii="Arial" w:hAnsi="Arial" w:cs="Arial"/>
      <w:b/>
      <w:bCs/>
      <w:caps/>
      <w:sz w:val="24"/>
      <w:szCs w:val="24"/>
      <w:lang w:eastAsia="en-US"/>
    </w:rPr>
  </w:style>
  <w:style w:type="paragraph" w:customStyle="1" w:styleId="EMPIRbodytext">
    <w:name w:val="EMPIR body text"/>
    <w:basedOn w:val="Normal"/>
    <w:link w:val="EMPIRbodytextChar"/>
    <w:qFormat/>
    <w:rsid w:val="00864D01"/>
    <w:pPr>
      <w:spacing w:before="120"/>
      <w:jc w:val="both"/>
    </w:pPr>
    <w:rPr>
      <w:sz w:val="20"/>
      <w:lang w:val="en-GB"/>
    </w:rPr>
  </w:style>
  <w:style w:type="character" w:customStyle="1" w:styleId="EMPIRbodytextChar">
    <w:name w:val="EMPIR body text Char"/>
    <w:link w:val="EMPIRbodytext"/>
    <w:rsid w:val="00864D01"/>
    <w:rPr>
      <w:rFonts w:ascii="Arial" w:hAnsi="Arial"/>
      <w:lang w:eastAsia="de-DE"/>
    </w:rPr>
  </w:style>
  <w:style w:type="paragraph" w:customStyle="1" w:styleId="EMRPbodytext">
    <w:name w:val="EMRP body text"/>
    <w:basedOn w:val="Normal"/>
    <w:rsid w:val="00F83095"/>
    <w:pPr>
      <w:spacing w:before="120"/>
      <w:jc w:val="both"/>
    </w:pPr>
    <w:rPr>
      <w:sz w:val="20"/>
      <w:lang w:val="en-GB"/>
    </w:rPr>
  </w:style>
  <w:style w:type="character" w:customStyle="1" w:styleId="HeaderChar">
    <w:name w:val="Header Char"/>
    <w:basedOn w:val="DefaultParagraphFont"/>
    <w:link w:val="Header"/>
    <w:rsid w:val="00CE2DCF"/>
    <w:rPr>
      <w:rFonts w:ascii="Arial" w:hAnsi="Arial"/>
      <w:sz w:val="22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102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98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2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8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38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ender01\Desktop\G-OPS-TMP-001%20Template%20for%20QMS%20documents%20JB.dotx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7D704DC893EB240984E626B1B979CE6" ma:contentTypeVersion="13" ma:contentTypeDescription="Create a new document." ma:contentTypeScope="" ma:versionID="bd6ca07a9811065039096ef8c537582f">
  <xsd:schema xmlns:xsd="http://www.w3.org/2001/XMLSchema" xmlns:xs="http://www.w3.org/2001/XMLSchema" xmlns:p="http://schemas.microsoft.com/office/2006/metadata/properties" xmlns:ns2="3270a9ba-634d-4a4c-ab10-5cd936c11a90" xmlns:ns3="402243b5-8b6b-47a8-a059-c7893631c9c8" targetNamespace="http://schemas.microsoft.com/office/2006/metadata/properties" ma:root="true" ma:fieldsID="36b1f91fa86f699ebc62108c7b3f6f17" ns2:_="" ns3:_="">
    <xsd:import namespace="3270a9ba-634d-4a4c-ab10-5cd936c11a90"/>
    <xsd:import namespace="402243b5-8b6b-47a8-a059-c7893631c9c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70a9ba-634d-4a4c-ab10-5cd936c11a9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2243b5-8b6b-47a8-a059-c7893631c9c8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DB0050C-0D52-4CAC-AD69-26870570E60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EBC8DB3-8824-424E-BA4C-5836EED04E5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270a9ba-634d-4a4c-ab10-5cd936c11a90"/>
    <ds:schemaRef ds:uri="402243b5-8b6b-47a8-a059-c7893631c9c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0A207D8-875F-479F-9375-127EBD1D251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D0363DF-6A23-4BEE-83DB-6F375A2715C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G-OPS-TMP-001 Template for QMS documents JB</Template>
  <TotalTime>109</TotalTime>
  <Pages>2</Pages>
  <Words>181</Words>
  <Characters>1073</Characters>
  <Application>Microsoft Office Word</Application>
  <DocSecurity>0</DocSecurity>
  <Lines>8</Lines>
  <Paragraphs>2</Paragraphs>
  <ScaleCrop>false</ScaleCrop>
  <HeadingPairs>
    <vt:vector size="8" baseType="variant"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  <vt:variant>
        <vt:lpstr>Konu Başlığı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4" baseType="lpstr">
      <vt:lpstr>G-OPS-TMP-001</vt:lpstr>
      <vt:lpstr>G-OPS-TMP-001</vt:lpstr>
      <vt:lpstr>G-OPS-TMP-001</vt:lpstr>
      <vt:lpstr>G-OPS-TMP-001</vt:lpstr>
    </vt:vector>
  </TitlesOfParts>
  <Company>PTB Braunschweig &amp; Berlin</Company>
  <LinksUpToDate>false</LinksUpToDate>
  <CharactersWithSpaces>1252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G-OPS-TMP-001</dc:title>
  <dc:subject>G-OPS-TMP-001</dc:subject>
  <dc:creator>bender01</dc:creator>
  <cp:keywords>G-OPS-TMP-001</cp:keywords>
  <cp:lastModifiedBy>arossi@lpm.cmi</cp:lastModifiedBy>
  <cp:revision>14</cp:revision>
  <cp:lastPrinted>2019-02-05T15:34:00Z</cp:lastPrinted>
  <dcterms:created xsi:type="dcterms:W3CDTF">2024-09-11T08:49:00Z</dcterms:created>
  <dcterms:modified xsi:type="dcterms:W3CDTF">2024-09-25T13:04:00Z</dcterms:modified>
  <cp:category>G-OPS-TMP-001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ercoClassification">
    <vt:lpwstr>NPL Official</vt:lpwstr>
  </property>
  <property fmtid="{D5CDD505-2E9C-101B-9397-08002B2CF9AE}" pid="3" name="aliashDocumentMarking">
    <vt:lpwstr/>
  </property>
  <property fmtid="{D5CDD505-2E9C-101B-9397-08002B2CF9AE}" pid="4" name="ContentTypeId">
    <vt:lpwstr>0x01010047D704DC893EB240984E626B1B979CE6</vt:lpwstr>
  </property>
</Properties>
</file>