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E666B4" w14:textId="7BCA42E7" w:rsidR="00AE12A1" w:rsidRPr="005C2CA9" w:rsidRDefault="00AE12A1" w:rsidP="005C2CA9">
      <w:pPr>
        <w:pStyle w:val="Title"/>
        <w:widowControl w:val="0"/>
        <w:autoSpaceDE w:val="0"/>
        <w:autoSpaceDN w:val="0"/>
        <w:spacing w:before="2800" w:line="240" w:lineRule="auto"/>
        <w:ind w:left="686"/>
        <w:rPr>
          <w:rFonts w:eastAsia="Arial"/>
          <w:caps w:val="0"/>
          <w:sz w:val="40"/>
          <w:szCs w:val="40"/>
          <w:lang w:val="en-US"/>
        </w:rPr>
      </w:pPr>
      <w:r w:rsidRPr="005C2CA9">
        <w:rPr>
          <w:rFonts w:eastAsia="Arial"/>
          <w:caps w:val="0"/>
          <w:sz w:val="40"/>
          <w:szCs w:val="40"/>
          <w:lang w:val="en-US"/>
        </w:rPr>
        <w:t>Mentoring Scheme Award (MSA)</w:t>
      </w:r>
    </w:p>
    <w:p w14:paraId="4FFEC3EF" w14:textId="0BA82B03" w:rsidR="00AE12A1" w:rsidRDefault="00734382" w:rsidP="00734382">
      <w:pPr>
        <w:pStyle w:val="Title"/>
        <w:spacing w:before="240" w:after="480"/>
        <w:rPr>
          <w:caps w:val="0"/>
          <w:color w:val="000000"/>
          <w:sz w:val="40"/>
          <w:szCs w:val="40"/>
        </w:rPr>
      </w:pPr>
      <w:r>
        <w:rPr>
          <w:caps w:val="0"/>
          <w:color w:val="000000"/>
          <w:sz w:val="40"/>
          <w:szCs w:val="40"/>
        </w:rPr>
        <w:t>Report</w:t>
      </w:r>
    </w:p>
    <w:tbl>
      <w:tblPr>
        <w:tblStyle w:val="TableGrid"/>
        <w:tblW w:w="9297" w:type="dxa"/>
        <w:tblLook w:val="04A0" w:firstRow="1" w:lastRow="0" w:firstColumn="1" w:lastColumn="0" w:noHBand="0" w:noVBand="1"/>
      </w:tblPr>
      <w:tblGrid>
        <w:gridCol w:w="4762"/>
        <w:gridCol w:w="4535"/>
      </w:tblGrid>
      <w:tr w:rsidR="000C2744" w:rsidRPr="005C2CA9" w14:paraId="5286D2ED" w14:textId="77777777" w:rsidTr="00D45795">
        <w:trPr>
          <w:trHeight w:val="567"/>
        </w:trPr>
        <w:tc>
          <w:tcPr>
            <w:tcW w:w="4762" w:type="dxa"/>
            <w:vAlign w:val="center"/>
          </w:tcPr>
          <w:p w14:paraId="4DCF71DE" w14:textId="77777777" w:rsidR="005C2CA9" w:rsidRDefault="00963826" w:rsidP="0064464F">
            <w:pPr>
              <w:rPr>
                <w:szCs w:val="22"/>
                <w:lang w:val="en-GB"/>
              </w:rPr>
            </w:pPr>
            <w:bookmarkStart w:id="0" w:name="_Hlk176956725"/>
            <w:r w:rsidRPr="005C2CA9">
              <w:rPr>
                <w:szCs w:val="22"/>
                <w:lang w:val="en-GB"/>
              </w:rPr>
              <w:t>Organisation 1</w:t>
            </w:r>
            <w:r w:rsidR="004F3B12" w:rsidRPr="005C2CA9">
              <w:rPr>
                <w:szCs w:val="22"/>
                <w:lang w:val="en-GB"/>
              </w:rPr>
              <w:t xml:space="preserve"> </w:t>
            </w:r>
          </w:p>
          <w:p w14:paraId="40F7267A" w14:textId="72FF78F0" w:rsidR="000C2744" w:rsidRPr="005C2CA9" w:rsidRDefault="004F3B12" w:rsidP="0064464F">
            <w:pPr>
              <w:rPr>
                <w:szCs w:val="22"/>
                <w:lang w:val="en-GB"/>
              </w:rPr>
            </w:pPr>
            <w:r w:rsidRPr="005C2CA9">
              <w:rPr>
                <w:szCs w:val="22"/>
                <w:lang w:val="en-GB"/>
              </w:rPr>
              <w:t>(name and</w:t>
            </w:r>
            <w:r w:rsidR="00963826" w:rsidRPr="005C2CA9">
              <w:rPr>
                <w:szCs w:val="22"/>
                <w:lang w:val="en-GB"/>
              </w:rPr>
              <w:t xml:space="preserve"> country)</w:t>
            </w:r>
          </w:p>
        </w:tc>
        <w:tc>
          <w:tcPr>
            <w:tcW w:w="4535" w:type="dxa"/>
          </w:tcPr>
          <w:p w14:paraId="648BF3AE" w14:textId="4519614C" w:rsidR="00994528" w:rsidRPr="005C2CA9" w:rsidRDefault="00994528" w:rsidP="000C2744">
            <w:pPr>
              <w:rPr>
                <w:szCs w:val="22"/>
                <w:lang w:val="en-GB" w:eastAsia="de-CH"/>
              </w:rPr>
            </w:pPr>
          </w:p>
        </w:tc>
      </w:tr>
      <w:tr w:rsidR="000C2744" w:rsidRPr="005C2CA9" w14:paraId="08C50DF2" w14:textId="77777777" w:rsidTr="00D45795">
        <w:trPr>
          <w:trHeight w:val="567"/>
        </w:trPr>
        <w:tc>
          <w:tcPr>
            <w:tcW w:w="4762" w:type="dxa"/>
            <w:vAlign w:val="center"/>
          </w:tcPr>
          <w:p w14:paraId="35E84728" w14:textId="5489476F" w:rsidR="000C2744" w:rsidRPr="005C2CA9" w:rsidRDefault="000C2744" w:rsidP="0064464F">
            <w:pPr>
              <w:rPr>
                <w:szCs w:val="22"/>
                <w:lang w:val="en-GB" w:eastAsia="de-CH"/>
              </w:rPr>
            </w:pPr>
            <w:r w:rsidRPr="005C2CA9">
              <w:rPr>
                <w:szCs w:val="22"/>
                <w:lang w:val="en-GB" w:eastAsia="de-CH"/>
              </w:rPr>
              <w:t xml:space="preserve">Lead person in Organisation </w:t>
            </w:r>
            <w:r w:rsidR="008B0235" w:rsidRPr="005C2CA9">
              <w:rPr>
                <w:szCs w:val="22"/>
                <w:lang w:val="en-GB" w:eastAsia="de-CH"/>
              </w:rPr>
              <w:t>1</w:t>
            </w:r>
          </w:p>
        </w:tc>
        <w:tc>
          <w:tcPr>
            <w:tcW w:w="4535" w:type="dxa"/>
          </w:tcPr>
          <w:p w14:paraId="2AFE96B6" w14:textId="6A560A7F" w:rsidR="00994528" w:rsidRPr="005C2CA9" w:rsidRDefault="00994528" w:rsidP="00AB083C">
            <w:pPr>
              <w:rPr>
                <w:szCs w:val="22"/>
                <w:lang w:val="en-GB" w:eastAsia="de-CH"/>
              </w:rPr>
            </w:pPr>
          </w:p>
        </w:tc>
      </w:tr>
      <w:tr w:rsidR="000C2744" w:rsidRPr="005C2CA9" w14:paraId="5DA8606B" w14:textId="77777777" w:rsidTr="00D45795">
        <w:trPr>
          <w:trHeight w:val="567"/>
        </w:trPr>
        <w:tc>
          <w:tcPr>
            <w:tcW w:w="4762" w:type="dxa"/>
            <w:vAlign w:val="center"/>
          </w:tcPr>
          <w:p w14:paraId="61E8DD56" w14:textId="77777777" w:rsidR="005C2CA9" w:rsidRDefault="000C2744" w:rsidP="0064464F">
            <w:pPr>
              <w:rPr>
                <w:szCs w:val="22"/>
                <w:lang w:val="en-GB"/>
              </w:rPr>
            </w:pPr>
            <w:r w:rsidRPr="005C2CA9">
              <w:rPr>
                <w:szCs w:val="22"/>
                <w:lang w:val="en-GB"/>
              </w:rPr>
              <w:t xml:space="preserve">Organisation </w:t>
            </w:r>
            <w:r w:rsidR="008B0235" w:rsidRPr="005C2CA9">
              <w:rPr>
                <w:szCs w:val="22"/>
                <w:lang w:val="en-GB"/>
              </w:rPr>
              <w:t xml:space="preserve">2 </w:t>
            </w:r>
          </w:p>
          <w:p w14:paraId="09F24F08" w14:textId="2A503408" w:rsidR="000C2744" w:rsidRPr="005C2CA9" w:rsidRDefault="008B0235" w:rsidP="0064464F">
            <w:pPr>
              <w:rPr>
                <w:szCs w:val="22"/>
                <w:lang w:val="en-GB"/>
              </w:rPr>
            </w:pPr>
            <w:r w:rsidRPr="005C2CA9">
              <w:rPr>
                <w:szCs w:val="22"/>
                <w:lang w:val="en-GB"/>
              </w:rPr>
              <w:t>(name and country)</w:t>
            </w:r>
          </w:p>
        </w:tc>
        <w:tc>
          <w:tcPr>
            <w:tcW w:w="4535" w:type="dxa"/>
          </w:tcPr>
          <w:p w14:paraId="2FCEA49F" w14:textId="2D7B38B2" w:rsidR="00994528" w:rsidRPr="005C2CA9" w:rsidRDefault="00994528" w:rsidP="00AB083C">
            <w:pPr>
              <w:rPr>
                <w:szCs w:val="22"/>
                <w:lang w:val="en-GB" w:eastAsia="de-CH"/>
              </w:rPr>
            </w:pPr>
          </w:p>
        </w:tc>
      </w:tr>
      <w:tr w:rsidR="000C2744" w:rsidRPr="005C2CA9" w14:paraId="1716526C" w14:textId="77777777" w:rsidTr="00D45795">
        <w:trPr>
          <w:trHeight w:val="567"/>
        </w:trPr>
        <w:tc>
          <w:tcPr>
            <w:tcW w:w="4762" w:type="dxa"/>
            <w:vAlign w:val="center"/>
          </w:tcPr>
          <w:p w14:paraId="0AB4B231" w14:textId="3C819586" w:rsidR="000C2744" w:rsidRPr="005C2CA9" w:rsidRDefault="000C2744" w:rsidP="0064464F">
            <w:pPr>
              <w:rPr>
                <w:szCs w:val="22"/>
                <w:lang w:val="en-GB" w:eastAsia="de-CH"/>
              </w:rPr>
            </w:pPr>
            <w:r w:rsidRPr="005C2CA9">
              <w:rPr>
                <w:szCs w:val="22"/>
                <w:lang w:val="en-GB" w:eastAsia="de-CH"/>
              </w:rPr>
              <w:t xml:space="preserve">Lead person in Organisation </w:t>
            </w:r>
            <w:r w:rsidR="008B0235" w:rsidRPr="005C2CA9">
              <w:rPr>
                <w:szCs w:val="22"/>
                <w:lang w:val="en-GB" w:eastAsia="de-CH"/>
              </w:rPr>
              <w:t>2</w:t>
            </w:r>
          </w:p>
        </w:tc>
        <w:tc>
          <w:tcPr>
            <w:tcW w:w="4535" w:type="dxa"/>
          </w:tcPr>
          <w:p w14:paraId="5124BAE5" w14:textId="4B183351" w:rsidR="00994528" w:rsidRPr="005C2CA9" w:rsidRDefault="00994528" w:rsidP="00AB083C">
            <w:pPr>
              <w:rPr>
                <w:szCs w:val="22"/>
                <w:lang w:val="en-GB" w:eastAsia="de-CH"/>
              </w:rPr>
            </w:pPr>
          </w:p>
        </w:tc>
      </w:tr>
      <w:tr w:rsidR="005C2CA9" w:rsidRPr="005C2CA9" w14:paraId="3B125DB1" w14:textId="77777777" w:rsidTr="00D45795">
        <w:trPr>
          <w:trHeight w:val="567"/>
        </w:trPr>
        <w:tc>
          <w:tcPr>
            <w:tcW w:w="4762" w:type="dxa"/>
            <w:vAlign w:val="center"/>
          </w:tcPr>
          <w:p w14:paraId="0EB9A2C5" w14:textId="05903D18" w:rsidR="005C2CA9" w:rsidRPr="005C2CA9" w:rsidRDefault="000306B2" w:rsidP="0064464F">
            <w:pPr>
              <w:rPr>
                <w:szCs w:val="22"/>
                <w:lang w:val="en-GB" w:eastAsia="de-CH"/>
              </w:rPr>
            </w:pPr>
            <w:r>
              <w:rPr>
                <w:szCs w:val="22"/>
              </w:rPr>
              <w:t xml:space="preserve">Time </w:t>
            </w:r>
            <w:proofErr w:type="spellStart"/>
            <w:r>
              <w:rPr>
                <w:szCs w:val="22"/>
              </w:rPr>
              <w:t>period</w:t>
            </w:r>
            <w:proofErr w:type="spellEnd"/>
            <w:r>
              <w:rPr>
                <w:szCs w:val="22"/>
              </w:rPr>
              <w:t xml:space="preserve">: </w:t>
            </w:r>
            <w:r w:rsidR="005C2CA9" w:rsidRPr="008778F7">
              <w:rPr>
                <w:szCs w:val="22"/>
              </w:rPr>
              <w:t>Start Date</w:t>
            </w:r>
            <w:r w:rsidR="00E6614D">
              <w:rPr>
                <w:szCs w:val="22"/>
              </w:rPr>
              <w:t xml:space="preserve"> and End Date</w:t>
            </w:r>
          </w:p>
        </w:tc>
        <w:tc>
          <w:tcPr>
            <w:tcW w:w="4535" w:type="dxa"/>
          </w:tcPr>
          <w:p w14:paraId="5CC4C913" w14:textId="77777777" w:rsidR="005C2CA9" w:rsidRDefault="00E6614D" w:rsidP="005C2CA9">
            <w:pPr>
              <w:rPr>
                <w:szCs w:val="22"/>
                <w:lang w:eastAsia="de-CH"/>
              </w:rPr>
            </w:pPr>
            <w:proofErr w:type="spellStart"/>
            <w:r>
              <w:rPr>
                <w:szCs w:val="22"/>
                <w:lang w:eastAsia="de-CH"/>
              </w:rPr>
              <w:t>From</w:t>
            </w:r>
            <w:proofErr w:type="spellEnd"/>
            <w:r w:rsidR="005C2CA9" w:rsidRPr="005C2CA9">
              <w:rPr>
                <w:szCs w:val="22"/>
                <w:lang w:eastAsia="de-CH"/>
              </w:rPr>
              <w:t>&lt;</w:t>
            </w:r>
            <w:proofErr w:type="spellStart"/>
            <w:r>
              <w:rPr>
                <w:szCs w:val="22"/>
                <w:lang w:eastAsia="de-CH"/>
              </w:rPr>
              <w:t>day</w:t>
            </w:r>
            <w:proofErr w:type="spellEnd"/>
            <w:r>
              <w:rPr>
                <w:szCs w:val="22"/>
                <w:lang w:eastAsia="de-CH"/>
              </w:rPr>
              <w:t xml:space="preserve">, </w:t>
            </w:r>
            <w:proofErr w:type="spellStart"/>
            <w:r w:rsidR="005C2CA9" w:rsidRPr="005C2CA9">
              <w:rPr>
                <w:szCs w:val="22"/>
                <w:lang w:eastAsia="de-CH"/>
              </w:rPr>
              <w:t>month</w:t>
            </w:r>
            <w:proofErr w:type="spellEnd"/>
            <w:r w:rsidR="005C2CA9" w:rsidRPr="005C2CA9">
              <w:rPr>
                <w:szCs w:val="22"/>
                <w:lang w:eastAsia="de-CH"/>
              </w:rPr>
              <w:t xml:space="preserve">, </w:t>
            </w:r>
            <w:proofErr w:type="spellStart"/>
            <w:r w:rsidR="005C2CA9" w:rsidRPr="005C2CA9">
              <w:rPr>
                <w:szCs w:val="22"/>
                <w:lang w:eastAsia="de-CH"/>
              </w:rPr>
              <w:t>year</w:t>
            </w:r>
            <w:proofErr w:type="spellEnd"/>
            <w:r w:rsidR="005C2CA9" w:rsidRPr="005C2CA9">
              <w:rPr>
                <w:szCs w:val="22"/>
                <w:lang w:eastAsia="de-CH"/>
              </w:rPr>
              <w:t>&gt;</w:t>
            </w:r>
          </w:p>
          <w:p w14:paraId="02A62627" w14:textId="15FE3AC8" w:rsidR="00E6614D" w:rsidRPr="005C2CA9" w:rsidRDefault="00E6614D" w:rsidP="005C2CA9">
            <w:pPr>
              <w:rPr>
                <w:szCs w:val="22"/>
                <w:lang w:val="en-GB" w:eastAsia="de-CH"/>
              </w:rPr>
            </w:pPr>
            <w:proofErr w:type="spellStart"/>
            <w:r>
              <w:rPr>
                <w:szCs w:val="22"/>
                <w:lang w:eastAsia="de-CH"/>
              </w:rPr>
              <w:t>To</w:t>
            </w:r>
            <w:proofErr w:type="spellEnd"/>
            <w:r>
              <w:rPr>
                <w:szCs w:val="22"/>
                <w:lang w:eastAsia="de-CH"/>
              </w:rPr>
              <w:t xml:space="preserve"> </w:t>
            </w:r>
            <w:r w:rsidRPr="005C2CA9">
              <w:rPr>
                <w:szCs w:val="22"/>
                <w:lang w:eastAsia="de-CH"/>
              </w:rPr>
              <w:t>&lt;</w:t>
            </w:r>
            <w:proofErr w:type="spellStart"/>
            <w:r>
              <w:rPr>
                <w:szCs w:val="22"/>
                <w:lang w:eastAsia="de-CH"/>
              </w:rPr>
              <w:t>day</w:t>
            </w:r>
            <w:proofErr w:type="spellEnd"/>
            <w:r>
              <w:rPr>
                <w:szCs w:val="22"/>
                <w:lang w:eastAsia="de-CH"/>
              </w:rPr>
              <w:t xml:space="preserve">, </w:t>
            </w:r>
            <w:proofErr w:type="spellStart"/>
            <w:r w:rsidRPr="005C2CA9">
              <w:rPr>
                <w:szCs w:val="22"/>
                <w:lang w:eastAsia="de-CH"/>
              </w:rPr>
              <w:t>month</w:t>
            </w:r>
            <w:proofErr w:type="spellEnd"/>
            <w:r w:rsidRPr="005C2CA9">
              <w:rPr>
                <w:szCs w:val="22"/>
                <w:lang w:eastAsia="de-CH"/>
              </w:rPr>
              <w:t xml:space="preserve">, </w:t>
            </w:r>
            <w:proofErr w:type="spellStart"/>
            <w:r w:rsidRPr="005C2CA9">
              <w:rPr>
                <w:szCs w:val="22"/>
                <w:lang w:eastAsia="de-CH"/>
              </w:rPr>
              <w:t>year</w:t>
            </w:r>
            <w:proofErr w:type="spellEnd"/>
            <w:r w:rsidRPr="005C2CA9">
              <w:rPr>
                <w:szCs w:val="22"/>
                <w:lang w:eastAsia="de-CH"/>
              </w:rPr>
              <w:t>&gt;</w:t>
            </w:r>
          </w:p>
        </w:tc>
      </w:tr>
      <w:tr w:rsidR="005C2CA9" w:rsidRPr="005C2CA9" w14:paraId="146A69F5" w14:textId="16064AA4" w:rsidTr="00D45795">
        <w:trPr>
          <w:trHeight w:val="567"/>
        </w:trPr>
        <w:tc>
          <w:tcPr>
            <w:tcW w:w="4762" w:type="dxa"/>
            <w:vAlign w:val="center"/>
          </w:tcPr>
          <w:p w14:paraId="281C4712" w14:textId="15271823" w:rsidR="005C2CA9" w:rsidRPr="005C2CA9" w:rsidRDefault="005C2CA9" w:rsidP="0064464F">
            <w:pPr>
              <w:rPr>
                <w:szCs w:val="22"/>
                <w:lang w:val="en-GB" w:eastAsia="de-CH"/>
              </w:rPr>
            </w:pPr>
            <w:r w:rsidRPr="005C2CA9">
              <w:rPr>
                <w:szCs w:val="22"/>
                <w:lang w:val="en-GB" w:eastAsia="de-CH"/>
              </w:rPr>
              <w:t>Duration</w:t>
            </w:r>
          </w:p>
        </w:tc>
        <w:tc>
          <w:tcPr>
            <w:tcW w:w="4535" w:type="dxa"/>
          </w:tcPr>
          <w:p w14:paraId="5FDF4BC3" w14:textId="7B0E5318" w:rsidR="005C2CA9" w:rsidRPr="005C2CA9" w:rsidRDefault="005C2CA9" w:rsidP="005C2CA9">
            <w:pPr>
              <w:rPr>
                <w:szCs w:val="22"/>
                <w:lang w:val="en-GB" w:eastAsia="de-CH"/>
              </w:rPr>
            </w:pPr>
            <w:r w:rsidRPr="005C2CA9">
              <w:rPr>
                <w:szCs w:val="22"/>
                <w:lang w:eastAsia="de-CH"/>
              </w:rPr>
              <w:t>&lt;</w:t>
            </w:r>
            <w:proofErr w:type="spellStart"/>
            <w:r w:rsidRPr="005C2CA9">
              <w:rPr>
                <w:szCs w:val="22"/>
                <w:lang w:eastAsia="de-CH"/>
              </w:rPr>
              <w:t>number</w:t>
            </w:r>
            <w:proofErr w:type="spellEnd"/>
            <w:r w:rsidRPr="005C2CA9">
              <w:rPr>
                <w:szCs w:val="22"/>
                <w:lang w:eastAsia="de-CH"/>
              </w:rPr>
              <w:t xml:space="preserve"> </w:t>
            </w:r>
            <w:proofErr w:type="spellStart"/>
            <w:r w:rsidRPr="005C2CA9">
              <w:rPr>
                <w:szCs w:val="22"/>
                <w:lang w:eastAsia="de-CH"/>
              </w:rPr>
              <w:t>of</w:t>
            </w:r>
            <w:proofErr w:type="spellEnd"/>
            <w:r w:rsidRPr="005C2CA9">
              <w:rPr>
                <w:szCs w:val="22"/>
                <w:lang w:eastAsia="de-CH"/>
              </w:rPr>
              <w:t xml:space="preserve"> </w:t>
            </w:r>
            <w:proofErr w:type="spellStart"/>
            <w:r w:rsidR="00E6614D">
              <w:rPr>
                <w:szCs w:val="22"/>
                <w:lang w:eastAsia="de-CH"/>
              </w:rPr>
              <w:t>weeks</w:t>
            </w:r>
            <w:proofErr w:type="spellEnd"/>
            <w:r w:rsidRPr="005C2CA9">
              <w:rPr>
                <w:szCs w:val="22"/>
                <w:lang w:eastAsia="de-CH"/>
              </w:rPr>
              <w:t>&gt;</w:t>
            </w:r>
          </w:p>
        </w:tc>
      </w:tr>
      <w:bookmarkEnd w:id="0"/>
    </w:tbl>
    <w:p w14:paraId="7624A59E" w14:textId="46CC2FFF" w:rsidR="00252374" w:rsidRPr="00A95305" w:rsidRDefault="00252374">
      <w:pPr>
        <w:rPr>
          <w:lang w:val="en-GB" w:eastAsia="de-CH"/>
        </w:rPr>
      </w:pPr>
      <w:r w:rsidRPr="00A95305">
        <w:rPr>
          <w:lang w:val="en-GB" w:eastAsia="de-CH"/>
        </w:rPr>
        <w:br w:type="page"/>
      </w:r>
    </w:p>
    <w:p w14:paraId="430CDA3D" w14:textId="0540AD26" w:rsidR="00F5336E" w:rsidRPr="00013A23" w:rsidRDefault="00855281" w:rsidP="00013A23">
      <w:pPr>
        <w:pStyle w:val="Heading1"/>
      </w:pPr>
      <w:r w:rsidRPr="00013A23">
        <w:lastRenderedPageBreak/>
        <w:t>Work</w:t>
      </w:r>
      <w:r w:rsidR="00D45E35" w:rsidRPr="00013A23">
        <w:t xml:space="preserve"> outline</w:t>
      </w:r>
    </w:p>
    <w:p w14:paraId="5498CD3E" w14:textId="455F724F" w:rsidR="004638AD" w:rsidRPr="00A95305" w:rsidRDefault="00734382" w:rsidP="001D47E2">
      <w:pPr>
        <w:pStyle w:val="Heading2"/>
        <w:rPr>
          <w:lang w:eastAsia="de-CH"/>
        </w:rPr>
      </w:pPr>
      <w:bookmarkStart w:id="1" w:name="_Hlk176957151"/>
      <w:r>
        <w:rPr>
          <w:lang w:eastAsia="de-CH"/>
        </w:rPr>
        <w:t>Summary</w:t>
      </w:r>
      <w:r w:rsidR="002B5E79">
        <w:rPr>
          <w:lang w:eastAsia="de-CH"/>
        </w:rPr>
        <w:t xml:space="preserve"> </w:t>
      </w:r>
      <w:r w:rsidR="007F725A" w:rsidRPr="00A95305">
        <w:rPr>
          <w:lang w:eastAsia="de-CH"/>
        </w:rPr>
        <w:t xml:space="preserve">of </w:t>
      </w:r>
      <w:r w:rsidR="002B5E79">
        <w:rPr>
          <w:lang w:eastAsia="de-CH"/>
        </w:rPr>
        <w:t xml:space="preserve">the </w:t>
      </w:r>
      <w:r w:rsidR="007F725A" w:rsidRPr="00A95305">
        <w:rPr>
          <w:lang w:eastAsia="de-CH"/>
        </w:rPr>
        <w:t>work</w:t>
      </w:r>
      <w:r w:rsidR="00490FE7" w:rsidRPr="00A95305">
        <w:rPr>
          <w:lang w:eastAsia="de-CH"/>
        </w:rPr>
        <w:t xml:space="preserve"> </w:t>
      </w:r>
    </w:p>
    <w:p w14:paraId="1E401D0A" w14:textId="77777777" w:rsidR="00AE7333" w:rsidRPr="00421AF9" w:rsidRDefault="004C0AC7" w:rsidP="00C92A69">
      <w:pPr>
        <w:pStyle w:val="EMRPbodytext"/>
        <w:spacing w:before="240"/>
        <w:rPr>
          <w:rFonts w:cs="Arial"/>
          <w:sz w:val="22"/>
          <w:szCs w:val="22"/>
          <w:lang w:eastAsia="en-US"/>
        </w:rPr>
      </w:pPr>
      <w:r w:rsidRPr="00421AF9">
        <w:rPr>
          <w:rFonts w:cs="Arial"/>
          <w:sz w:val="22"/>
          <w:szCs w:val="22"/>
          <w:u w:val="single"/>
          <w:lang w:eastAsia="en-US"/>
        </w:rPr>
        <w:t>O</w:t>
      </w:r>
      <w:r w:rsidR="003C7E17" w:rsidRPr="00421AF9">
        <w:rPr>
          <w:rFonts w:cs="Arial"/>
          <w:sz w:val="22"/>
          <w:szCs w:val="22"/>
          <w:u w:val="single"/>
          <w:lang w:eastAsia="en-US"/>
        </w:rPr>
        <w:t>verview</w:t>
      </w:r>
      <w:r w:rsidR="002B5E79" w:rsidRPr="00421AF9">
        <w:rPr>
          <w:rFonts w:cs="Arial"/>
          <w:sz w:val="22"/>
          <w:szCs w:val="22"/>
          <w:u w:val="single"/>
          <w:lang w:eastAsia="en-US"/>
        </w:rPr>
        <w:t>:</w:t>
      </w:r>
      <w:r w:rsidR="002B5E79" w:rsidRPr="00421AF9">
        <w:rPr>
          <w:rFonts w:cs="Arial"/>
          <w:sz w:val="22"/>
          <w:szCs w:val="22"/>
          <w:lang w:eastAsia="en-US"/>
        </w:rPr>
        <w:t xml:space="preserve"> </w:t>
      </w:r>
    </w:p>
    <w:p w14:paraId="3069B1B1" w14:textId="548885FF" w:rsidR="002B5E79" w:rsidRPr="00421AF9" w:rsidRDefault="002B5E79" w:rsidP="00F83095">
      <w:pPr>
        <w:pStyle w:val="EMRPbodytext"/>
        <w:rPr>
          <w:rFonts w:cs="Arial"/>
          <w:sz w:val="22"/>
          <w:szCs w:val="22"/>
          <w:lang w:eastAsia="en-US"/>
        </w:rPr>
      </w:pPr>
      <w:r w:rsidRPr="00421AF9">
        <w:rPr>
          <w:rFonts w:cs="Arial"/>
          <w:i/>
          <w:iCs/>
          <w:sz w:val="22"/>
          <w:szCs w:val="22"/>
          <w:lang w:eastAsia="en-US"/>
        </w:rPr>
        <w:t xml:space="preserve">Please describe in </w:t>
      </w:r>
      <w:r w:rsidR="004C0AC7" w:rsidRPr="00421AF9">
        <w:rPr>
          <w:rFonts w:cs="Arial"/>
          <w:i/>
          <w:iCs/>
          <w:sz w:val="22"/>
          <w:szCs w:val="22"/>
          <w:lang w:eastAsia="en-US"/>
        </w:rPr>
        <w:t>one paragraph</w:t>
      </w:r>
      <w:r w:rsidRPr="00421AF9">
        <w:rPr>
          <w:rFonts w:cs="Arial"/>
          <w:i/>
          <w:iCs/>
          <w:sz w:val="22"/>
          <w:szCs w:val="22"/>
          <w:lang w:eastAsia="en-US"/>
        </w:rPr>
        <w:t xml:space="preserve"> </w:t>
      </w:r>
      <w:r w:rsidR="004C0AC7" w:rsidRPr="00421AF9">
        <w:rPr>
          <w:rFonts w:cs="Arial"/>
          <w:i/>
          <w:iCs/>
          <w:sz w:val="22"/>
          <w:szCs w:val="22"/>
          <w:lang w:eastAsia="en-US"/>
        </w:rPr>
        <w:t>a short</w:t>
      </w:r>
      <w:r w:rsidRPr="00421AF9">
        <w:rPr>
          <w:rFonts w:cs="Arial"/>
          <w:i/>
          <w:iCs/>
          <w:sz w:val="22"/>
          <w:szCs w:val="22"/>
          <w:lang w:eastAsia="en-US"/>
        </w:rPr>
        <w:t xml:space="preserve"> overview of the </w:t>
      </w:r>
      <w:r w:rsidR="00734382">
        <w:rPr>
          <w:rFonts w:cs="Arial"/>
          <w:i/>
          <w:iCs/>
          <w:sz w:val="22"/>
          <w:szCs w:val="22"/>
          <w:lang w:eastAsia="en-US"/>
        </w:rPr>
        <w:t>p</w:t>
      </w:r>
      <w:r w:rsidR="003C7E17" w:rsidRPr="00421AF9">
        <w:rPr>
          <w:rFonts w:cs="Arial"/>
          <w:i/>
          <w:iCs/>
          <w:sz w:val="22"/>
          <w:szCs w:val="22"/>
          <w:lang w:eastAsia="en-US"/>
        </w:rPr>
        <w:t>artnership</w:t>
      </w:r>
      <w:r w:rsidR="00B233B4">
        <w:rPr>
          <w:rFonts w:cs="Arial"/>
          <w:i/>
          <w:iCs/>
          <w:sz w:val="22"/>
          <w:szCs w:val="22"/>
          <w:lang w:eastAsia="en-US"/>
        </w:rPr>
        <w:t xml:space="preserve"> (including the aims and needs of the work)</w:t>
      </w:r>
      <w:r w:rsidR="00A80210">
        <w:rPr>
          <w:rFonts w:cs="Arial"/>
          <w:i/>
          <w:iCs/>
          <w:sz w:val="22"/>
          <w:szCs w:val="22"/>
          <w:lang w:eastAsia="en-US"/>
        </w:rPr>
        <w:t>.</w:t>
      </w:r>
      <w:r w:rsidR="00210D54">
        <w:rPr>
          <w:rFonts w:cs="Arial"/>
          <w:i/>
          <w:iCs/>
          <w:sz w:val="22"/>
          <w:szCs w:val="22"/>
          <w:lang w:eastAsia="en-US"/>
        </w:rPr>
        <w:t xml:space="preserve"> </w:t>
      </w:r>
    </w:p>
    <w:bookmarkEnd w:id="1"/>
    <w:p w14:paraId="3861FF60" w14:textId="77777777" w:rsidR="00EC322B" w:rsidRPr="00A95305" w:rsidRDefault="00EC322B" w:rsidP="004638AD">
      <w:pPr>
        <w:rPr>
          <w:szCs w:val="22"/>
          <w:lang w:val="en-GB" w:eastAsia="de-CH"/>
        </w:rPr>
      </w:pPr>
    </w:p>
    <w:p w14:paraId="7862AD9F" w14:textId="44EA9CB9" w:rsidR="00497888" w:rsidRPr="00A95305" w:rsidRDefault="00497888" w:rsidP="001D47E2">
      <w:pPr>
        <w:pStyle w:val="Heading2"/>
        <w:rPr>
          <w:lang w:eastAsia="de-CH"/>
        </w:rPr>
      </w:pPr>
      <w:r w:rsidRPr="00A95305">
        <w:rPr>
          <w:lang w:eastAsia="de-CH"/>
        </w:rPr>
        <w:t xml:space="preserve">Work in Organisation </w:t>
      </w:r>
      <w:r w:rsidR="0097197A">
        <w:rPr>
          <w:lang w:eastAsia="de-CH"/>
        </w:rPr>
        <w:t>1</w:t>
      </w:r>
    </w:p>
    <w:p w14:paraId="5E4E9F78" w14:textId="76A7F391" w:rsidR="00EC322B" w:rsidRPr="004D4720" w:rsidRDefault="0087591E" w:rsidP="004638AD">
      <w:pPr>
        <w:rPr>
          <w:i/>
          <w:iCs/>
          <w:szCs w:val="22"/>
          <w:lang w:val="en-GB" w:eastAsia="de-CH"/>
        </w:rPr>
      </w:pPr>
      <w:r w:rsidRPr="004D4720">
        <w:rPr>
          <w:rFonts w:cs="Arial"/>
          <w:i/>
          <w:iCs/>
          <w:szCs w:val="22"/>
          <w:lang w:val="en-GB"/>
        </w:rPr>
        <w:t>Describe the work activities</w:t>
      </w:r>
      <w:r w:rsidR="00B233B4">
        <w:rPr>
          <w:rFonts w:cs="Arial"/>
          <w:i/>
          <w:iCs/>
          <w:szCs w:val="22"/>
          <w:lang w:val="en-GB"/>
        </w:rPr>
        <w:t xml:space="preserve"> done</w:t>
      </w:r>
      <w:r w:rsidRPr="004D4720">
        <w:rPr>
          <w:rFonts w:cs="Arial"/>
          <w:i/>
          <w:iCs/>
          <w:szCs w:val="22"/>
          <w:lang w:val="en-GB"/>
        </w:rPr>
        <w:t xml:space="preserve"> </w:t>
      </w:r>
      <w:r w:rsidR="00D11432" w:rsidRPr="004D4720">
        <w:rPr>
          <w:rFonts w:cs="Arial"/>
          <w:i/>
          <w:iCs/>
          <w:szCs w:val="22"/>
          <w:lang w:val="en-GB"/>
        </w:rPr>
        <w:t>in this organisation</w:t>
      </w:r>
      <w:r w:rsidR="00210D54">
        <w:rPr>
          <w:rFonts w:cs="Arial"/>
          <w:i/>
          <w:iCs/>
          <w:szCs w:val="22"/>
          <w:lang w:val="en-GB"/>
        </w:rPr>
        <w:t>, including the time period</w:t>
      </w:r>
      <w:r w:rsidR="00D11432" w:rsidRPr="004D4720">
        <w:rPr>
          <w:rFonts w:cs="Arial"/>
          <w:i/>
          <w:iCs/>
          <w:szCs w:val="22"/>
          <w:lang w:val="en-GB"/>
        </w:rPr>
        <w:t>. Show collaborative work</w:t>
      </w:r>
      <w:r w:rsidR="00AE7333" w:rsidRPr="004D4720">
        <w:rPr>
          <w:rFonts w:cs="Arial"/>
          <w:i/>
          <w:iCs/>
          <w:szCs w:val="22"/>
          <w:lang w:val="en-GB"/>
        </w:rPr>
        <w:t>.</w:t>
      </w:r>
      <w:r w:rsidR="00B233B4">
        <w:rPr>
          <w:rFonts w:cs="Arial"/>
          <w:i/>
          <w:iCs/>
          <w:szCs w:val="22"/>
          <w:lang w:val="en-GB"/>
        </w:rPr>
        <w:t xml:space="preserve"> Describe the number of participants working under this MSA.</w:t>
      </w:r>
    </w:p>
    <w:p w14:paraId="368C4EDD" w14:textId="77777777" w:rsidR="00EC322B" w:rsidRDefault="00EC322B" w:rsidP="004638AD">
      <w:pPr>
        <w:rPr>
          <w:szCs w:val="22"/>
          <w:lang w:val="en-GB" w:eastAsia="de-CH"/>
        </w:rPr>
      </w:pPr>
    </w:p>
    <w:p w14:paraId="1AAFEDAB" w14:textId="77777777" w:rsidR="00734382" w:rsidRPr="00AE7333" w:rsidRDefault="00734382" w:rsidP="004638AD">
      <w:pPr>
        <w:rPr>
          <w:szCs w:val="22"/>
          <w:lang w:val="en-GB" w:eastAsia="de-CH"/>
        </w:rPr>
      </w:pPr>
    </w:p>
    <w:p w14:paraId="710383E3" w14:textId="1793AB70" w:rsidR="00497888" w:rsidRPr="00A95305" w:rsidRDefault="00497888" w:rsidP="001D47E2">
      <w:pPr>
        <w:pStyle w:val="Heading2"/>
        <w:rPr>
          <w:lang w:eastAsia="de-CH"/>
        </w:rPr>
      </w:pPr>
      <w:r w:rsidRPr="00A95305">
        <w:rPr>
          <w:lang w:eastAsia="de-CH"/>
        </w:rPr>
        <w:t xml:space="preserve">Work in Organisation </w:t>
      </w:r>
      <w:r w:rsidR="0097197A">
        <w:rPr>
          <w:lang w:eastAsia="de-CH"/>
        </w:rPr>
        <w:t>2</w:t>
      </w:r>
      <w:r w:rsidR="0097197A" w:rsidRPr="00A95305">
        <w:rPr>
          <w:lang w:eastAsia="de-CH"/>
        </w:rPr>
        <w:t xml:space="preserve"> </w:t>
      </w:r>
    </w:p>
    <w:p w14:paraId="3DA5BB38" w14:textId="0CA35239" w:rsidR="00210D54" w:rsidRPr="004D4720" w:rsidRDefault="00210D54" w:rsidP="00210D54">
      <w:pPr>
        <w:rPr>
          <w:i/>
          <w:iCs/>
          <w:szCs w:val="22"/>
          <w:lang w:val="en-GB" w:eastAsia="de-CH"/>
        </w:rPr>
      </w:pPr>
      <w:r w:rsidRPr="004D4720">
        <w:rPr>
          <w:rFonts w:cs="Arial"/>
          <w:i/>
          <w:iCs/>
          <w:szCs w:val="22"/>
          <w:lang w:val="en-GB"/>
        </w:rPr>
        <w:t xml:space="preserve">Describe the work activities </w:t>
      </w:r>
      <w:r w:rsidR="00B233B4">
        <w:rPr>
          <w:rFonts w:cs="Arial"/>
          <w:i/>
          <w:iCs/>
          <w:szCs w:val="22"/>
          <w:lang w:val="en-GB"/>
        </w:rPr>
        <w:t xml:space="preserve">done </w:t>
      </w:r>
      <w:r w:rsidRPr="004D4720">
        <w:rPr>
          <w:rFonts w:cs="Arial"/>
          <w:i/>
          <w:iCs/>
          <w:szCs w:val="22"/>
          <w:lang w:val="en-GB"/>
        </w:rPr>
        <w:t>in this organisation</w:t>
      </w:r>
      <w:r>
        <w:rPr>
          <w:rFonts w:cs="Arial"/>
          <w:i/>
          <w:iCs/>
          <w:szCs w:val="22"/>
          <w:lang w:val="en-GB"/>
        </w:rPr>
        <w:t>, including the time period</w:t>
      </w:r>
      <w:r w:rsidRPr="004D4720">
        <w:rPr>
          <w:rFonts w:cs="Arial"/>
          <w:i/>
          <w:iCs/>
          <w:szCs w:val="22"/>
          <w:lang w:val="en-GB"/>
        </w:rPr>
        <w:t>. Show collaborative work.</w:t>
      </w:r>
      <w:r w:rsidR="00B233B4">
        <w:rPr>
          <w:rFonts w:cs="Arial"/>
          <w:i/>
          <w:iCs/>
          <w:szCs w:val="22"/>
          <w:lang w:val="en-GB"/>
        </w:rPr>
        <w:t xml:space="preserve"> Describe the number of participants working under this MSA.</w:t>
      </w:r>
    </w:p>
    <w:p w14:paraId="1E685AE0" w14:textId="62132514" w:rsidR="00C8070B" w:rsidRDefault="00C8070B" w:rsidP="00D11432">
      <w:pPr>
        <w:rPr>
          <w:rFonts w:cs="Arial"/>
          <w:szCs w:val="22"/>
          <w:lang w:val="en-GB"/>
        </w:rPr>
      </w:pPr>
    </w:p>
    <w:p w14:paraId="76051B71" w14:textId="77777777" w:rsidR="008A5CFA" w:rsidRPr="000E54B8" w:rsidRDefault="008A5CFA" w:rsidP="00D11432">
      <w:pPr>
        <w:rPr>
          <w:rFonts w:cs="Arial"/>
          <w:szCs w:val="22"/>
          <w:lang w:val="en-GB"/>
        </w:rPr>
      </w:pPr>
    </w:p>
    <w:p w14:paraId="13826708" w14:textId="3050D62D" w:rsidR="008F4DAE" w:rsidRDefault="003C7E17" w:rsidP="003C7E17">
      <w:pPr>
        <w:pStyle w:val="Heading2"/>
      </w:pPr>
      <w:r>
        <w:t>Outcomes and impact</w:t>
      </w:r>
      <w:r>
        <w:tab/>
      </w:r>
    </w:p>
    <w:p w14:paraId="387815FD" w14:textId="77777777" w:rsidR="00AE7333" w:rsidRPr="00C92A69" w:rsidRDefault="003C7E17" w:rsidP="00C92A69">
      <w:pPr>
        <w:pStyle w:val="EMRPbodytext"/>
        <w:spacing w:before="240"/>
        <w:rPr>
          <w:rFonts w:cs="Arial"/>
          <w:sz w:val="22"/>
          <w:szCs w:val="22"/>
          <w:u w:val="single"/>
          <w:lang w:eastAsia="en-US"/>
        </w:rPr>
      </w:pPr>
      <w:r w:rsidRPr="00C92A69">
        <w:rPr>
          <w:rFonts w:cs="Arial"/>
          <w:sz w:val="22"/>
          <w:szCs w:val="22"/>
          <w:u w:val="single"/>
          <w:lang w:eastAsia="en-US"/>
        </w:rPr>
        <w:t xml:space="preserve">Outcomes: </w:t>
      </w:r>
    </w:p>
    <w:p w14:paraId="4B8A580D" w14:textId="18FF38C1" w:rsidR="00210D54" w:rsidRDefault="003C7E17" w:rsidP="00210D54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  <w:r w:rsidRPr="004D4720">
        <w:rPr>
          <w:rFonts w:cs="Arial"/>
          <w:i/>
          <w:iCs/>
          <w:sz w:val="22"/>
          <w:szCs w:val="22"/>
          <w:lang w:eastAsia="en-US"/>
        </w:rPr>
        <w:t xml:space="preserve">Please describe the </w:t>
      </w:r>
      <w:r w:rsidR="004C0AC7" w:rsidRPr="004D4720">
        <w:rPr>
          <w:rFonts w:cs="Arial"/>
          <w:i/>
          <w:iCs/>
          <w:sz w:val="22"/>
          <w:szCs w:val="22"/>
          <w:lang w:eastAsia="en-US"/>
        </w:rPr>
        <w:t>objectives and k</w:t>
      </w:r>
      <w:r w:rsidRPr="004D4720">
        <w:rPr>
          <w:rFonts w:cs="Arial"/>
          <w:i/>
          <w:iCs/>
          <w:sz w:val="22"/>
          <w:szCs w:val="22"/>
          <w:lang w:eastAsia="en-US"/>
        </w:rPr>
        <w:t>ey outcomes</w:t>
      </w:r>
      <w:r w:rsidR="00584EC7">
        <w:rPr>
          <w:rFonts w:cs="Arial"/>
          <w:i/>
          <w:iCs/>
          <w:sz w:val="22"/>
          <w:szCs w:val="22"/>
          <w:lang w:eastAsia="en-US"/>
        </w:rPr>
        <w:t>.</w:t>
      </w:r>
      <w:r w:rsidR="00210D54">
        <w:rPr>
          <w:rFonts w:cs="Arial"/>
          <w:i/>
          <w:iCs/>
          <w:sz w:val="22"/>
          <w:szCs w:val="22"/>
          <w:lang w:eastAsia="en-US"/>
        </w:rPr>
        <w:t xml:space="preserve"> Focus the description on </w:t>
      </w:r>
      <w:r w:rsidR="00210D54" w:rsidRPr="00210D54">
        <w:rPr>
          <w:rFonts w:cs="Arial"/>
          <w:i/>
          <w:iCs/>
          <w:sz w:val="22"/>
          <w:szCs w:val="22"/>
          <w:lang w:eastAsia="en-US"/>
        </w:rPr>
        <w:t>successful intervention or innovation</w:t>
      </w:r>
      <w:r w:rsidR="00210D54">
        <w:rPr>
          <w:rFonts w:cs="Arial"/>
          <w:i/>
          <w:iCs/>
          <w:sz w:val="22"/>
          <w:szCs w:val="22"/>
          <w:lang w:eastAsia="en-US"/>
        </w:rPr>
        <w:t xml:space="preserve">, solutions of problems, results. </w:t>
      </w:r>
    </w:p>
    <w:p w14:paraId="7A927315" w14:textId="77777777" w:rsidR="008A5CFA" w:rsidRDefault="008A5CFA" w:rsidP="00210D54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</w:p>
    <w:p w14:paraId="7CD3D397" w14:textId="074FAA06" w:rsidR="00B233B4" w:rsidRPr="00B233B4" w:rsidRDefault="00B233B4" w:rsidP="00B233B4">
      <w:pPr>
        <w:pStyle w:val="EMRPbodytext"/>
        <w:spacing w:before="240"/>
        <w:rPr>
          <w:rFonts w:cs="Arial"/>
          <w:sz w:val="22"/>
          <w:szCs w:val="22"/>
          <w:u w:val="single"/>
          <w:lang w:eastAsia="en-US"/>
        </w:rPr>
      </w:pPr>
      <w:r w:rsidRPr="00B233B4">
        <w:rPr>
          <w:rFonts w:cs="Arial"/>
          <w:sz w:val="22"/>
          <w:szCs w:val="22"/>
          <w:u w:val="single"/>
          <w:lang w:eastAsia="en-US"/>
        </w:rPr>
        <w:t>Data, research outputs:</w:t>
      </w:r>
    </w:p>
    <w:p w14:paraId="6559C8C8" w14:textId="70718B92" w:rsidR="00B233B4" w:rsidRDefault="00B233B4" w:rsidP="00210D54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  <w:r w:rsidRPr="00556244">
        <w:rPr>
          <w:rFonts w:cs="Arial"/>
          <w:i/>
          <w:iCs/>
          <w:sz w:val="22"/>
          <w:szCs w:val="22"/>
          <w:lang w:eastAsia="en-US"/>
        </w:rPr>
        <w:t>Please descri</w:t>
      </w:r>
      <w:r w:rsidR="00556244" w:rsidRPr="00556244">
        <w:rPr>
          <w:rFonts w:cs="Arial"/>
          <w:i/>
          <w:iCs/>
          <w:sz w:val="22"/>
          <w:szCs w:val="22"/>
          <w:lang w:eastAsia="en-US"/>
        </w:rPr>
        <w:t>b</w:t>
      </w:r>
      <w:r w:rsidRPr="00556244">
        <w:rPr>
          <w:rFonts w:cs="Arial"/>
          <w:i/>
          <w:iCs/>
          <w:sz w:val="22"/>
          <w:szCs w:val="22"/>
          <w:lang w:eastAsia="en-US"/>
        </w:rPr>
        <w:t xml:space="preserve">e reports, training material, </w:t>
      </w:r>
      <w:r w:rsidR="00556244">
        <w:rPr>
          <w:rFonts w:cs="Arial"/>
          <w:i/>
          <w:iCs/>
          <w:sz w:val="22"/>
          <w:szCs w:val="22"/>
          <w:lang w:eastAsia="en-US"/>
        </w:rPr>
        <w:t xml:space="preserve">scientific </w:t>
      </w:r>
      <w:r w:rsidRPr="00556244">
        <w:rPr>
          <w:rFonts w:cs="Arial"/>
          <w:i/>
          <w:iCs/>
          <w:sz w:val="22"/>
          <w:szCs w:val="22"/>
          <w:lang w:eastAsia="en-US"/>
        </w:rPr>
        <w:t xml:space="preserve">publications, </w:t>
      </w:r>
      <w:r w:rsidR="00556244">
        <w:rPr>
          <w:rFonts w:cs="Arial"/>
          <w:i/>
          <w:iCs/>
          <w:sz w:val="22"/>
          <w:szCs w:val="22"/>
          <w:lang w:eastAsia="en-US"/>
        </w:rPr>
        <w:t xml:space="preserve">posters, </w:t>
      </w:r>
      <w:r w:rsidRPr="00556244">
        <w:rPr>
          <w:rFonts w:cs="Arial"/>
          <w:i/>
          <w:iCs/>
          <w:sz w:val="22"/>
          <w:szCs w:val="22"/>
          <w:lang w:eastAsia="en-US"/>
        </w:rPr>
        <w:t xml:space="preserve">etc. </w:t>
      </w:r>
    </w:p>
    <w:p w14:paraId="2658CFC8" w14:textId="119EEF22" w:rsidR="00556244" w:rsidRDefault="00556244" w:rsidP="00210D54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  <w:r w:rsidRPr="00556244">
        <w:rPr>
          <w:rFonts w:cs="Arial"/>
          <w:i/>
          <w:iCs/>
          <w:sz w:val="22"/>
          <w:szCs w:val="22"/>
          <w:lang w:eastAsia="en-US"/>
        </w:rPr>
        <w:t>Will all data be made openly available? If certain datasets cannot be shared (or need to be shared under restricted access conditions), explain why</w:t>
      </w:r>
      <w:r>
        <w:rPr>
          <w:rFonts w:cs="Arial"/>
          <w:i/>
          <w:iCs/>
          <w:sz w:val="22"/>
          <w:szCs w:val="22"/>
          <w:lang w:eastAsia="en-US"/>
        </w:rPr>
        <w:t>.</w:t>
      </w:r>
    </w:p>
    <w:p w14:paraId="7F5A0E77" w14:textId="77777777" w:rsidR="008A5CFA" w:rsidRPr="00556244" w:rsidRDefault="008A5CFA" w:rsidP="00210D54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</w:p>
    <w:p w14:paraId="6DAB47A9" w14:textId="181728F1" w:rsidR="00AE7333" w:rsidRPr="00210D54" w:rsidRDefault="003C7E17" w:rsidP="00210D54">
      <w:pPr>
        <w:pStyle w:val="EMRPbodytext"/>
        <w:rPr>
          <w:rFonts w:cs="Arial"/>
          <w:sz w:val="22"/>
          <w:szCs w:val="22"/>
          <w:u w:val="single"/>
          <w:lang w:eastAsia="en-US"/>
        </w:rPr>
      </w:pPr>
      <w:r w:rsidRPr="00210D54">
        <w:rPr>
          <w:rFonts w:cs="Arial"/>
          <w:sz w:val="22"/>
          <w:szCs w:val="22"/>
          <w:u w:val="single"/>
          <w:lang w:eastAsia="en-US"/>
        </w:rPr>
        <w:t xml:space="preserve">Impact: </w:t>
      </w:r>
    </w:p>
    <w:p w14:paraId="24434B02" w14:textId="56190672" w:rsidR="00B233B4" w:rsidRDefault="003C7E17" w:rsidP="00734382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  <w:r w:rsidRPr="004D4720">
        <w:rPr>
          <w:rFonts w:cs="Arial"/>
          <w:i/>
          <w:iCs/>
          <w:sz w:val="22"/>
          <w:szCs w:val="22"/>
          <w:lang w:eastAsia="en-US"/>
        </w:rPr>
        <w:t>Please describe the impact</w:t>
      </w:r>
      <w:r w:rsidR="004C0AC7" w:rsidRPr="004D4720">
        <w:rPr>
          <w:rFonts w:cs="Arial"/>
          <w:i/>
          <w:iCs/>
          <w:sz w:val="22"/>
          <w:szCs w:val="22"/>
          <w:lang w:eastAsia="en-US"/>
        </w:rPr>
        <w:t xml:space="preserve"> </w:t>
      </w:r>
      <w:r w:rsidR="00734382">
        <w:rPr>
          <w:rFonts w:cs="Arial"/>
          <w:i/>
          <w:iCs/>
          <w:sz w:val="22"/>
          <w:szCs w:val="22"/>
          <w:lang w:eastAsia="en-US"/>
        </w:rPr>
        <w:t xml:space="preserve">(benefit) </w:t>
      </w:r>
      <w:r w:rsidR="004C0AC7" w:rsidRPr="004D4720">
        <w:rPr>
          <w:rFonts w:cs="Arial"/>
          <w:i/>
          <w:iCs/>
          <w:sz w:val="22"/>
          <w:szCs w:val="22"/>
          <w:lang w:eastAsia="en-US"/>
        </w:rPr>
        <w:t>of the partnership</w:t>
      </w:r>
      <w:r w:rsidR="00210D54">
        <w:rPr>
          <w:rFonts w:cs="Arial"/>
          <w:i/>
          <w:iCs/>
          <w:sz w:val="22"/>
          <w:szCs w:val="22"/>
          <w:lang w:eastAsia="en-US"/>
        </w:rPr>
        <w:t xml:space="preserve">, end </w:t>
      </w:r>
      <w:r w:rsidR="00210D54" w:rsidRPr="008A5CFA">
        <w:rPr>
          <w:rFonts w:cs="Arial"/>
          <w:i/>
          <w:iCs/>
          <w:sz w:val="22"/>
          <w:szCs w:val="22"/>
          <w:lang w:eastAsia="en-US"/>
        </w:rPr>
        <w:t>goal,</w:t>
      </w:r>
      <w:r w:rsidR="00B233B4" w:rsidRPr="008A5CFA">
        <w:rPr>
          <w:rFonts w:cs="Arial"/>
          <w:i/>
          <w:iCs/>
          <w:sz w:val="22"/>
          <w:szCs w:val="22"/>
          <w:lang w:eastAsia="en-US"/>
        </w:rPr>
        <w:t xml:space="preserve"> implementation of the results.</w:t>
      </w:r>
    </w:p>
    <w:p w14:paraId="71BB1885" w14:textId="77777777" w:rsidR="008A5CFA" w:rsidRPr="008A5CFA" w:rsidRDefault="008A5CFA" w:rsidP="00734382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</w:p>
    <w:p w14:paraId="3B08131E" w14:textId="77777777" w:rsidR="008A5CFA" w:rsidRPr="008A5CFA" w:rsidRDefault="008A5CFA" w:rsidP="008A5CFA">
      <w:pPr>
        <w:pStyle w:val="EMRPbodytext"/>
        <w:spacing w:before="240"/>
        <w:rPr>
          <w:rFonts w:cs="Arial"/>
          <w:sz w:val="22"/>
          <w:szCs w:val="22"/>
          <w:u w:val="single"/>
          <w:lang w:eastAsia="en-US"/>
        </w:rPr>
      </w:pPr>
      <w:r w:rsidRPr="008A5CFA">
        <w:rPr>
          <w:rFonts w:cs="Arial"/>
          <w:sz w:val="22"/>
          <w:szCs w:val="22"/>
          <w:u w:val="single"/>
          <w:lang w:eastAsia="en-US"/>
        </w:rPr>
        <w:t>Secondary stakeholders:</w:t>
      </w:r>
    </w:p>
    <w:p w14:paraId="3FD238C5" w14:textId="77777777" w:rsidR="008A5CFA" w:rsidRPr="00556244" w:rsidRDefault="008A5CFA" w:rsidP="008A5CFA">
      <w:pPr>
        <w:pStyle w:val="BodyText"/>
        <w:widowControl w:val="0"/>
        <w:kinsoku w:val="0"/>
        <w:overflowPunct w:val="0"/>
        <w:spacing w:after="0"/>
        <w:ind w:right="-35"/>
        <w:rPr>
          <w:i/>
          <w:iCs/>
          <w:color w:val="000000" w:themeColor="text1"/>
          <w:sz w:val="22"/>
          <w:szCs w:val="22"/>
        </w:rPr>
      </w:pPr>
      <w:r w:rsidRPr="00556244">
        <w:rPr>
          <w:i/>
          <w:iCs/>
          <w:color w:val="000000" w:themeColor="text1"/>
          <w:sz w:val="22"/>
          <w:szCs w:val="22"/>
        </w:rPr>
        <w:t>To whom might your data</w:t>
      </w:r>
      <w:r>
        <w:rPr>
          <w:i/>
          <w:iCs/>
          <w:color w:val="000000" w:themeColor="text1"/>
          <w:sz w:val="22"/>
          <w:szCs w:val="22"/>
        </w:rPr>
        <w:t>, results</w:t>
      </w:r>
      <w:r w:rsidRPr="00556244">
        <w:rPr>
          <w:i/>
          <w:iCs/>
          <w:color w:val="000000" w:themeColor="text1"/>
          <w:sz w:val="22"/>
          <w:szCs w:val="22"/>
        </w:rPr>
        <w:t xml:space="preserve"> be useful ('data utility'), outside your project?</w:t>
      </w:r>
      <w:r>
        <w:rPr>
          <w:i/>
          <w:iCs/>
          <w:color w:val="000000" w:themeColor="text1"/>
          <w:sz w:val="22"/>
          <w:szCs w:val="22"/>
        </w:rPr>
        <w:t xml:space="preserve"> </w:t>
      </w:r>
    </w:p>
    <w:p w14:paraId="7ED8B35B" w14:textId="77777777" w:rsidR="008A5CFA" w:rsidRPr="00556244" w:rsidRDefault="008A5CFA" w:rsidP="008A5CFA">
      <w:pPr>
        <w:pStyle w:val="BodyText"/>
        <w:widowControl w:val="0"/>
        <w:kinsoku w:val="0"/>
        <w:overflowPunct w:val="0"/>
        <w:spacing w:after="0"/>
        <w:ind w:right="-35"/>
        <w:rPr>
          <w:i/>
          <w:iCs/>
          <w:color w:val="000000" w:themeColor="text1"/>
          <w:sz w:val="22"/>
          <w:szCs w:val="22"/>
        </w:rPr>
      </w:pPr>
      <w:r w:rsidRPr="00556244">
        <w:rPr>
          <w:i/>
          <w:iCs/>
          <w:color w:val="000000" w:themeColor="text1"/>
          <w:sz w:val="22"/>
          <w:szCs w:val="22"/>
        </w:rPr>
        <w:t>End users, users of NMI/DI services and capabilities, stakeholders e.g.:</w:t>
      </w:r>
    </w:p>
    <w:p w14:paraId="5A65A96F" w14:textId="77777777" w:rsidR="008A5CFA" w:rsidRPr="00556244" w:rsidRDefault="008A5CFA" w:rsidP="008A5CFA">
      <w:pPr>
        <w:pStyle w:val="BodyText"/>
        <w:widowControl w:val="0"/>
        <w:numPr>
          <w:ilvl w:val="0"/>
          <w:numId w:val="8"/>
        </w:numPr>
        <w:kinsoku w:val="0"/>
        <w:overflowPunct w:val="0"/>
        <w:spacing w:after="0"/>
        <w:ind w:right="-35"/>
        <w:rPr>
          <w:i/>
          <w:iCs/>
          <w:color w:val="000000" w:themeColor="text1"/>
          <w:sz w:val="22"/>
          <w:szCs w:val="22"/>
        </w:rPr>
      </w:pPr>
      <w:r w:rsidRPr="00556244">
        <w:rPr>
          <w:i/>
          <w:iCs/>
          <w:color w:val="000000" w:themeColor="text1"/>
          <w:sz w:val="22"/>
          <w:szCs w:val="22"/>
        </w:rPr>
        <w:t>Calibration laboratories and conformity assessment bodies</w:t>
      </w:r>
    </w:p>
    <w:p w14:paraId="0921FF70" w14:textId="77777777" w:rsidR="008A5CFA" w:rsidRPr="00556244" w:rsidRDefault="008A5CFA" w:rsidP="008A5CFA">
      <w:pPr>
        <w:pStyle w:val="BodyText"/>
        <w:widowControl w:val="0"/>
        <w:numPr>
          <w:ilvl w:val="0"/>
          <w:numId w:val="8"/>
        </w:numPr>
        <w:kinsoku w:val="0"/>
        <w:overflowPunct w:val="0"/>
        <w:spacing w:after="0"/>
        <w:ind w:right="-35"/>
        <w:rPr>
          <w:i/>
          <w:iCs/>
          <w:color w:val="000000" w:themeColor="text1"/>
          <w:sz w:val="22"/>
          <w:szCs w:val="22"/>
        </w:rPr>
      </w:pPr>
      <w:r w:rsidRPr="00556244">
        <w:rPr>
          <w:i/>
          <w:iCs/>
          <w:color w:val="000000" w:themeColor="text1"/>
          <w:sz w:val="22"/>
          <w:szCs w:val="22"/>
        </w:rPr>
        <w:t>Industry</w:t>
      </w:r>
    </w:p>
    <w:p w14:paraId="785125AE" w14:textId="77777777" w:rsidR="008A5CFA" w:rsidRPr="00556244" w:rsidRDefault="008A5CFA" w:rsidP="008A5CFA">
      <w:pPr>
        <w:pStyle w:val="BodyText"/>
        <w:widowControl w:val="0"/>
        <w:numPr>
          <w:ilvl w:val="0"/>
          <w:numId w:val="8"/>
        </w:numPr>
        <w:kinsoku w:val="0"/>
        <w:overflowPunct w:val="0"/>
        <w:spacing w:after="0"/>
        <w:ind w:right="-35"/>
        <w:rPr>
          <w:i/>
          <w:iCs/>
          <w:color w:val="000000" w:themeColor="text1"/>
          <w:sz w:val="22"/>
          <w:szCs w:val="22"/>
        </w:rPr>
      </w:pPr>
      <w:r w:rsidRPr="00556244">
        <w:rPr>
          <w:i/>
          <w:iCs/>
          <w:color w:val="000000" w:themeColor="text1"/>
          <w:sz w:val="22"/>
          <w:szCs w:val="22"/>
        </w:rPr>
        <w:t>Legal metrology</w:t>
      </w:r>
    </w:p>
    <w:p w14:paraId="5C1F74AD" w14:textId="77777777" w:rsidR="008A5CFA" w:rsidRPr="00556244" w:rsidRDefault="008A5CFA" w:rsidP="008A5CFA">
      <w:pPr>
        <w:pStyle w:val="BodyText"/>
        <w:widowControl w:val="0"/>
        <w:numPr>
          <w:ilvl w:val="0"/>
          <w:numId w:val="8"/>
        </w:numPr>
        <w:kinsoku w:val="0"/>
        <w:overflowPunct w:val="0"/>
        <w:spacing w:after="0"/>
        <w:ind w:right="-35"/>
        <w:rPr>
          <w:i/>
          <w:iCs/>
          <w:color w:val="000000" w:themeColor="text1"/>
          <w:sz w:val="22"/>
          <w:szCs w:val="22"/>
        </w:rPr>
      </w:pPr>
      <w:r w:rsidRPr="00556244">
        <w:rPr>
          <w:i/>
          <w:iCs/>
          <w:color w:val="000000" w:themeColor="text1"/>
          <w:sz w:val="22"/>
          <w:szCs w:val="22"/>
        </w:rPr>
        <w:t>Healthcare services</w:t>
      </w:r>
    </w:p>
    <w:p w14:paraId="3DCC036A" w14:textId="77777777" w:rsidR="008A5CFA" w:rsidRPr="00556244" w:rsidRDefault="008A5CFA" w:rsidP="008A5CFA">
      <w:pPr>
        <w:pStyle w:val="BodyText"/>
        <w:widowControl w:val="0"/>
        <w:numPr>
          <w:ilvl w:val="0"/>
          <w:numId w:val="8"/>
        </w:numPr>
        <w:kinsoku w:val="0"/>
        <w:overflowPunct w:val="0"/>
        <w:spacing w:after="0"/>
        <w:ind w:right="-35"/>
        <w:rPr>
          <w:i/>
          <w:iCs/>
          <w:color w:val="000000" w:themeColor="text1"/>
          <w:sz w:val="22"/>
          <w:szCs w:val="22"/>
        </w:rPr>
      </w:pPr>
      <w:r w:rsidRPr="00556244">
        <w:rPr>
          <w:i/>
          <w:iCs/>
          <w:color w:val="000000" w:themeColor="text1"/>
          <w:sz w:val="22"/>
          <w:szCs w:val="22"/>
        </w:rPr>
        <w:t>Environmental protection agencies</w:t>
      </w:r>
    </w:p>
    <w:p w14:paraId="56ABC8EE" w14:textId="77777777" w:rsidR="008A5CFA" w:rsidRPr="00556244" w:rsidRDefault="008A5CFA" w:rsidP="008A5CFA">
      <w:pPr>
        <w:pStyle w:val="BodyText"/>
        <w:widowControl w:val="0"/>
        <w:numPr>
          <w:ilvl w:val="0"/>
          <w:numId w:val="8"/>
        </w:numPr>
        <w:kinsoku w:val="0"/>
        <w:overflowPunct w:val="0"/>
        <w:spacing w:after="0"/>
        <w:ind w:right="-35"/>
        <w:rPr>
          <w:i/>
          <w:iCs/>
          <w:color w:val="000000" w:themeColor="text1"/>
          <w:sz w:val="22"/>
          <w:szCs w:val="22"/>
        </w:rPr>
      </w:pPr>
      <w:r w:rsidRPr="00556244">
        <w:rPr>
          <w:i/>
          <w:iCs/>
          <w:color w:val="000000" w:themeColor="text1"/>
          <w:sz w:val="22"/>
          <w:szCs w:val="22"/>
        </w:rPr>
        <w:t>Regulatory bodies, including consumer protection</w:t>
      </w:r>
    </w:p>
    <w:p w14:paraId="174840FC" w14:textId="77777777" w:rsidR="008A5CFA" w:rsidRDefault="008A5CFA" w:rsidP="008A5CFA">
      <w:pPr>
        <w:pStyle w:val="BodyText"/>
        <w:widowControl w:val="0"/>
        <w:numPr>
          <w:ilvl w:val="0"/>
          <w:numId w:val="8"/>
        </w:numPr>
        <w:kinsoku w:val="0"/>
        <w:overflowPunct w:val="0"/>
        <w:spacing w:after="0"/>
        <w:ind w:right="-35"/>
        <w:rPr>
          <w:i/>
          <w:iCs/>
          <w:color w:val="000000" w:themeColor="text1"/>
          <w:sz w:val="22"/>
          <w:szCs w:val="22"/>
        </w:rPr>
      </w:pPr>
      <w:r w:rsidRPr="00556244">
        <w:rPr>
          <w:i/>
          <w:iCs/>
          <w:color w:val="000000" w:themeColor="text1"/>
          <w:sz w:val="22"/>
          <w:szCs w:val="22"/>
        </w:rPr>
        <w:t>National quality infrastructure bodies</w:t>
      </w:r>
    </w:p>
    <w:p w14:paraId="49F1B3F3" w14:textId="77777777" w:rsidR="008A5CFA" w:rsidRPr="00556244" w:rsidRDefault="008A5CFA" w:rsidP="008A5CFA">
      <w:pPr>
        <w:pStyle w:val="BodyText"/>
        <w:widowControl w:val="0"/>
        <w:numPr>
          <w:ilvl w:val="0"/>
          <w:numId w:val="8"/>
        </w:numPr>
        <w:kinsoku w:val="0"/>
        <w:overflowPunct w:val="0"/>
        <w:spacing w:after="0"/>
        <w:ind w:right="-35"/>
        <w:rPr>
          <w:i/>
          <w:iCs/>
          <w:color w:val="000000" w:themeColor="text1"/>
          <w:sz w:val="22"/>
          <w:szCs w:val="22"/>
        </w:rPr>
      </w:pPr>
      <w:r w:rsidRPr="00556244">
        <w:rPr>
          <w:i/>
          <w:iCs/>
          <w:color w:val="000000" w:themeColor="text1"/>
          <w:sz w:val="22"/>
          <w:szCs w:val="22"/>
        </w:rPr>
        <w:t>Academia</w:t>
      </w:r>
      <w:r>
        <w:rPr>
          <w:i/>
          <w:iCs/>
          <w:color w:val="000000" w:themeColor="text1"/>
          <w:sz w:val="22"/>
          <w:szCs w:val="22"/>
        </w:rPr>
        <w:t>, universities</w:t>
      </w:r>
    </w:p>
    <w:p w14:paraId="77FF5A55" w14:textId="77777777" w:rsidR="00734382" w:rsidRDefault="00734382" w:rsidP="00D11432">
      <w:pPr>
        <w:rPr>
          <w:rFonts w:cs="Arial"/>
          <w:sz w:val="20"/>
          <w:lang w:val="en-GB"/>
        </w:rPr>
      </w:pPr>
    </w:p>
    <w:p w14:paraId="084CDC50" w14:textId="571926CA" w:rsidR="00C37D79" w:rsidRDefault="00C37D79" w:rsidP="00C37D79">
      <w:pPr>
        <w:pStyle w:val="Heading1"/>
      </w:pPr>
      <w:r>
        <w:lastRenderedPageBreak/>
        <w:t>Financial allowance</w:t>
      </w:r>
      <w:r w:rsidR="002F1138">
        <w:t>s</w:t>
      </w:r>
    </w:p>
    <w:p w14:paraId="52CD5F44" w14:textId="192335CD" w:rsidR="00C37D79" w:rsidRDefault="00C37D79" w:rsidP="00C37D79">
      <w:pPr>
        <w:pStyle w:val="Heading1"/>
        <w:numPr>
          <w:ilvl w:val="0"/>
          <w:numId w:val="0"/>
        </w:numPr>
        <w:rPr>
          <w:b w:val="0"/>
          <w:bCs/>
          <w:lang w:val="cs-CZ"/>
        </w:rPr>
      </w:pPr>
      <w:r w:rsidRPr="00C37D79">
        <w:t>Researcher 1</w:t>
      </w:r>
      <w:r>
        <w:rPr>
          <w:b w:val="0"/>
          <w:bCs/>
        </w:rPr>
        <w:t xml:space="preserve"> </w:t>
      </w:r>
      <w:r>
        <w:rPr>
          <w:b w:val="0"/>
          <w:bCs/>
          <w:lang w:val="cs-CZ"/>
        </w:rPr>
        <w:t xml:space="preserve">(Name, </w:t>
      </w:r>
      <w:proofErr w:type="spellStart"/>
      <w:r>
        <w:rPr>
          <w:b w:val="0"/>
          <w:bCs/>
          <w:lang w:val="cs-CZ"/>
        </w:rPr>
        <w:t>Surname</w:t>
      </w:r>
      <w:proofErr w:type="spellEnd"/>
      <w:r>
        <w:rPr>
          <w:b w:val="0"/>
          <w:bCs/>
          <w:lang w:val="cs-CZ"/>
        </w:rPr>
        <w:t>)</w:t>
      </w:r>
      <w:r w:rsidR="00C45FB7">
        <w:rPr>
          <w:b w:val="0"/>
          <w:bCs/>
          <w:lang w:val="cs-CZ"/>
        </w:rPr>
        <w:t xml:space="preserve"> </w:t>
      </w:r>
      <w:proofErr w:type="spellStart"/>
      <w:r w:rsidR="00C45FB7">
        <w:rPr>
          <w:b w:val="0"/>
          <w:bCs/>
          <w:lang w:val="cs-CZ"/>
        </w:rPr>
        <w:t>Organization</w:t>
      </w:r>
      <w:proofErr w:type="spellEnd"/>
      <w:r w:rsidR="00C45FB7">
        <w:rPr>
          <w:b w:val="0"/>
          <w:bCs/>
          <w:lang w:val="cs-CZ"/>
        </w:rPr>
        <w:t xml:space="preserve"> 1</w:t>
      </w:r>
    </w:p>
    <w:p w14:paraId="1D9838B3" w14:textId="77777777" w:rsidR="00C37D79" w:rsidRDefault="00C37D79" w:rsidP="00C37D79">
      <w:pPr>
        <w:rPr>
          <w:lang w:val="cs-CZ" w:eastAsia="de-CH"/>
        </w:rPr>
      </w:pPr>
    </w:p>
    <w:tbl>
      <w:tblPr>
        <w:tblW w:w="92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top w:w="28" w:type="dxa"/>
          <w:bottom w:w="28" w:type="dxa"/>
        </w:tblCellMar>
        <w:tblLook w:val="0000" w:firstRow="0" w:lastRow="0" w:firstColumn="0" w:lastColumn="0" w:noHBand="0" w:noVBand="0"/>
      </w:tblPr>
      <w:tblGrid>
        <w:gridCol w:w="4980"/>
        <w:gridCol w:w="1809"/>
        <w:gridCol w:w="2444"/>
      </w:tblGrid>
      <w:tr w:rsidR="00C37D79" w:rsidRPr="00C45FB7" w14:paraId="0236EA00" w14:textId="77777777" w:rsidTr="0022106A">
        <w:trPr>
          <w:trHeight w:val="171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B7717F9" w14:textId="2EB34DB2" w:rsidR="00C37D79" w:rsidRPr="00C45FB7" w:rsidRDefault="00C45FB7" w:rsidP="0022106A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Travel and </w:t>
            </w:r>
            <w:proofErr w:type="spellStart"/>
            <w:r>
              <w:rPr>
                <w:b/>
                <w:bCs/>
                <w:color w:val="000000"/>
              </w:rPr>
              <w:t>subsistence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2DF80E0" w14:textId="051D59A6" w:rsidR="00C37D79" w:rsidRPr="00C45FB7" w:rsidRDefault="00C37D79" w:rsidP="0022106A">
            <w:pPr>
              <w:jc w:val="center"/>
              <w:rPr>
                <w:b/>
                <w:bCs/>
                <w:color w:val="000000"/>
              </w:rPr>
            </w:pPr>
            <w:r w:rsidRPr="00C45FB7">
              <w:rPr>
                <w:b/>
                <w:bCs/>
                <w:color w:val="000000"/>
              </w:rPr>
              <w:t>Cost</w:t>
            </w:r>
            <w:r w:rsidR="00C45FB7">
              <w:rPr>
                <w:b/>
                <w:bCs/>
                <w:color w:val="000000"/>
              </w:rPr>
              <w:t>s</w:t>
            </w:r>
            <w:r w:rsidRPr="00C45FB7">
              <w:rPr>
                <w:b/>
                <w:bCs/>
                <w:color w:val="000000"/>
              </w:rPr>
              <w:t xml:space="preserve"> Plan</w:t>
            </w:r>
            <w:r w:rsidR="00C45FB7" w:rsidRPr="00C45FB7">
              <w:rPr>
                <w:b/>
                <w:bCs/>
                <w:color w:val="000000"/>
              </w:rPr>
              <w:t xml:space="preserve"> (€)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35FEDEA" w14:textId="77777777" w:rsidR="00C37D79" w:rsidRPr="00C45FB7" w:rsidRDefault="00C37D79" w:rsidP="0022106A">
            <w:pPr>
              <w:jc w:val="center"/>
              <w:rPr>
                <w:b/>
                <w:bCs/>
                <w:color w:val="000000"/>
              </w:rPr>
            </w:pPr>
            <w:r w:rsidRPr="00C45FB7">
              <w:rPr>
                <w:b/>
                <w:bCs/>
                <w:color w:val="000000"/>
              </w:rPr>
              <w:t>Actual Costs (€)</w:t>
            </w:r>
          </w:p>
        </w:tc>
      </w:tr>
      <w:tr w:rsidR="00C37D79" w:rsidRPr="00C45FB7" w14:paraId="661AFBD9" w14:textId="77777777" w:rsidTr="0022106A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BBA20" w14:textId="4A16578B" w:rsidR="00C37D79" w:rsidRPr="00C45FB7" w:rsidRDefault="00C37D79" w:rsidP="0022106A">
            <w:pPr>
              <w:rPr>
                <w:i/>
                <w:iCs/>
                <w:color w:val="000000"/>
                <w:lang w:val="cs-CZ"/>
              </w:rPr>
            </w:pPr>
            <w:r w:rsidRPr="00C45FB7">
              <w:rPr>
                <w:i/>
                <w:iCs/>
                <w:color w:val="000000"/>
              </w:rPr>
              <w:t xml:space="preserve">Trip 1 </w:t>
            </w:r>
            <w:r w:rsidRPr="00C45FB7">
              <w:rPr>
                <w:i/>
                <w:iCs/>
                <w:color w:val="000000"/>
                <w:lang w:val="sk-SK"/>
              </w:rPr>
              <w:t>(</w:t>
            </w:r>
            <w:proofErr w:type="spellStart"/>
            <w:r w:rsidR="00C45FB7" w:rsidRPr="00C45FB7">
              <w:rPr>
                <w:i/>
                <w:iCs/>
                <w:color w:val="000000"/>
                <w:lang w:val="sk-SK"/>
              </w:rPr>
              <w:t>description</w:t>
            </w:r>
            <w:proofErr w:type="spellEnd"/>
            <w:r w:rsidRPr="00C45FB7">
              <w:rPr>
                <w:i/>
                <w:iCs/>
                <w:color w:val="000000"/>
                <w:lang w:val="cs-CZ"/>
              </w:rPr>
              <w:t>)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012FA" w14:textId="77777777" w:rsidR="00C37D79" w:rsidRPr="00C45FB7" w:rsidRDefault="00C37D79" w:rsidP="0022106A">
            <w:pPr>
              <w:rPr>
                <w:color w:val="00000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4D7E3" w14:textId="77777777" w:rsidR="00C37D79" w:rsidRPr="00C45FB7" w:rsidRDefault="00C37D79" w:rsidP="0022106A">
            <w:pPr>
              <w:jc w:val="center"/>
              <w:rPr>
                <w:color w:val="000000"/>
              </w:rPr>
            </w:pPr>
          </w:p>
        </w:tc>
      </w:tr>
      <w:tr w:rsidR="00C37D79" w:rsidRPr="00C45FB7" w14:paraId="58C4D3EC" w14:textId="77777777" w:rsidTr="0022106A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CB29D" w14:textId="4F721B58" w:rsidR="00C37D79" w:rsidRPr="00C45FB7" w:rsidRDefault="00C37D79" w:rsidP="0022106A">
            <w:pPr>
              <w:rPr>
                <w:i/>
                <w:iCs/>
                <w:color w:val="000000"/>
              </w:rPr>
            </w:pPr>
            <w:r w:rsidRPr="00C45FB7">
              <w:rPr>
                <w:i/>
                <w:iCs/>
                <w:color w:val="000000"/>
              </w:rPr>
              <w:t xml:space="preserve">Trip 2 </w:t>
            </w:r>
            <w:r w:rsidRPr="00C45FB7">
              <w:rPr>
                <w:i/>
                <w:iCs/>
                <w:color w:val="000000"/>
                <w:lang w:val="sk-SK"/>
              </w:rPr>
              <w:t>(</w:t>
            </w:r>
            <w:proofErr w:type="spellStart"/>
            <w:r w:rsidR="00C45FB7" w:rsidRPr="00C45FB7">
              <w:rPr>
                <w:i/>
                <w:iCs/>
                <w:color w:val="000000"/>
                <w:lang w:val="sk-SK"/>
              </w:rPr>
              <w:t>description</w:t>
            </w:r>
            <w:proofErr w:type="spellEnd"/>
            <w:r w:rsidRPr="00C45FB7">
              <w:rPr>
                <w:i/>
                <w:iCs/>
                <w:color w:val="000000"/>
                <w:lang w:val="cs-CZ"/>
              </w:rPr>
              <w:t>)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CF167" w14:textId="77777777" w:rsidR="00C37D79" w:rsidRPr="00C45FB7" w:rsidRDefault="00C37D79" w:rsidP="0022106A">
            <w:pPr>
              <w:rPr>
                <w:color w:val="00000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B104" w14:textId="77777777" w:rsidR="00C37D79" w:rsidRPr="00C45FB7" w:rsidRDefault="00C37D79" w:rsidP="0022106A">
            <w:pPr>
              <w:jc w:val="center"/>
              <w:rPr>
                <w:color w:val="000000"/>
              </w:rPr>
            </w:pPr>
          </w:p>
        </w:tc>
      </w:tr>
      <w:tr w:rsidR="00C37D79" w:rsidRPr="00C45FB7" w14:paraId="451C33CF" w14:textId="77777777" w:rsidTr="0022106A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2ED1D" w14:textId="577CD1FB" w:rsidR="00C37D79" w:rsidRPr="00C45FB7" w:rsidRDefault="00C37D79" w:rsidP="0022106A">
            <w:pPr>
              <w:rPr>
                <w:i/>
                <w:iCs/>
                <w:color w:val="000000"/>
              </w:rPr>
            </w:pPr>
            <w:r w:rsidRPr="00C45FB7">
              <w:rPr>
                <w:i/>
                <w:iCs/>
                <w:color w:val="000000"/>
              </w:rPr>
              <w:t xml:space="preserve">Trip 3 </w:t>
            </w:r>
            <w:r w:rsidRPr="00C45FB7">
              <w:rPr>
                <w:i/>
                <w:iCs/>
                <w:color w:val="000000"/>
                <w:lang w:val="sk-SK"/>
              </w:rPr>
              <w:t>(</w:t>
            </w:r>
            <w:proofErr w:type="spellStart"/>
            <w:r w:rsidR="00C45FB7" w:rsidRPr="00C45FB7">
              <w:rPr>
                <w:i/>
                <w:iCs/>
                <w:color w:val="000000"/>
                <w:lang w:val="sk-SK"/>
              </w:rPr>
              <w:t>description</w:t>
            </w:r>
            <w:proofErr w:type="spellEnd"/>
            <w:r w:rsidRPr="00C45FB7">
              <w:rPr>
                <w:i/>
                <w:iCs/>
                <w:color w:val="000000"/>
                <w:lang w:val="cs-CZ"/>
              </w:rPr>
              <w:t>)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F25FD" w14:textId="77777777" w:rsidR="00C37D79" w:rsidRPr="00C45FB7" w:rsidRDefault="00C37D79" w:rsidP="0022106A">
            <w:pPr>
              <w:rPr>
                <w:color w:val="00000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11415" w14:textId="77777777" w:rsidR="00C37D79" w:rsidRPr="00C45FB7" w:rsidRDefault="00C37D79" w:rsidP="0022106A">
            <w:pPr>
              <w:jc w:val="center"/>
              <w:rPr>
                <w:color w:val="000000"/>
              </w:rPr>
            </w:pPr>
          </w:p>
        </w:tc>
      </w:tr>
      <w:tr w:rsidR="00C37D79" w:rsidRPr="00C45FB7" w14:paraId="4F0AD291" w14:textId="77777777" w:rsidTr="0022106A">
        <w:trPr>
          <w:trHeight w:val="328"/>
        </w:trPr>
        <w:tc>
          <w:tcPr>
            <w:tcW w:w="678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5FC5F4B" w14:textId="77777777" w:rsidR="00C37D79" w:rsidRPr="00C45FB7" w:rsidRDefault="00C37D79" w:rsidP="0022106A">
            <w:pPr>
              <w:jc w:val="right"/>
              <w:rPr>
                <w:color w:val="000000"/>
              </w:rPr>
            </w:pPr>
            <w:r w:rsidRPr="00C45FB7">
              <w:rPr>
                <w:b/>
                <w:bCs/>
                <w:color w:val="000000"/>
              </w:rPr>
              <w:t>Total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0AAF2" w14:textId="77777777" w:rsidR="00C37D79" w:rsidRPr="00C45FB7" w:rsidRDefault="00C37D79" w:rsidP="0022106A">
            <w:pPr>
              <w:jc w:val="center"/>
              <w:rPr>
                <w:color w:val="000000"/>
              </w:rPr>
            </w:pPr>
          </w:p>
        </w:tc>
      </w:tr>
    </w:tbl>
    <w:p w14:paraId="3D63DF37" w14:textId="77777777" w:rsidR="00C37D79" w:rsidRPr="00C45FB7" w:rsidRDefault="00C37D79" w:rsidP="00C37D79">
      <w:pPr>
        <w:rPr>
          <w:lang w:val="cs-CZ" w:eastAsia="de-CH"/>
        </w:rPr>
      </w:pPr>
    </w:p>
    <w:p w14:paraId="451668E5" w14:textId="77777777" w:rsidR="00C37D79" w:rsidRPr="00C45FB7" w:rsidRDefault="00C37D79" w:rsidP="00C37D79">
      <w:pPr>
        <w:rPr>
          <w:lang w:val="en-GB" w:eastAsia="de-CH"/>
        </w:rPr>
      </w:pPr>
      <w:r w:rsidRPr="00C45FB7">
        <w:rPr>
          <w:lang w:val="en-GB" w:eastAsia="de-CH"/>
        </w:rPr>
        <w:tab/>
      </w:r>
    </w:p>
    <w:p w14:paraId="723FBE5E" w14:textId="0AFD96CB" w:rsidR="00C37D79" w:rsidRPr="00C45FB7" w:rsidRDefault="00C37D79" w:rsidP="00C37D79">
      <w:pPr>
        <w:pStyle w:val="Heading1"/>
        <w:numPr>
          <w:ilvl w:val="0"/>
          <w:numId w:val="0"/>
        </w:numPr>
        <w:rPr>
          <w:b w:val="0"/>
          <w:bCs/>
          <w:lang w:val="cs-CZ"/>
        </w:rPr>
      </w:pPr>
      <w:r w:rsidRPr="00C45FB7">
        <w:t>Researcher 2</w:t>
      </w:r>
      <w:r w:rsidRPr="00C45FB7">
        <w:rPr>
          <w:b w:val="0"/>
          <w:bCs/>
        </w:rPr>
        <w:t xml:space="preserve"> </w:t>
      </w:r>
      <w:r w:rsidRPr="00C45FB7">
        <w:rPr>
          <w:b w:val="0"/>
          <w:bCs/>
          <w:lang w:val="cs-CZ"/>
        </w:rPr>
        <w:t xml:space="preserve">(Name, </w:t>
      </w:r>
      <w:proofErr w:type="spellStart"/>
      <w:r w:rsidRPr="00C45FB7">
        <w:rPr>
          <w:b w:val="0"/>
          <w:bCs/>
          <w:lang w:val="cs-CZ"/>
        </w:rPr>
        <w:t>Surname</w:t>
      </w:r>
      <w:proofErr w:type="spellEnd"/>
      <w:r w:rsidRPr="00C45FB7">
        <w:rPr>
          <w:b w:val="0"/>
          <w:bCs/>
          <w:lang w:val="cs-CZ"/>
        </w:rPr>
        <w:t>)</w:t>
      </w:r>
      <w:r w:rsidR="00C45FB7" w:rsidRPr="00C45FB7">
        <w:rPr>
          <w:b w:val="0"/>
          <w:bCs/>
          <w:lang w:val="cs-CZ"/>
        </w:rPr>
        <w:t xml:space="preserve"> </w:t>
      </w:r>
      <w:proofErr w:type="spellStart"/>
      <w:r w:rsidR="00C45FB7" w:rsidRPr="00C45FB7">
        <w:rPr>
          <w:b w:val="0"/>
          <w:bCs/>
          <w:lang w:val="cs-CZ"/>
        </w:rPr>
        <w:t>Organization</w:t>
      </w:r>
      <w:proofErr w:type="spellEnd"/>
      <w:r w:rsidR="00C45FB7" w:rsidRPr="00C45FB7">
        <w:rPr>
          <w:b w:val="0"/>
          <w:bCs/>
          <w:lang w:val="cs-CZ"/>
        </w:rPr>
        <w:t xml:space="preserve"> 1</w:t>
      </w:r>
    </w:p>
    <w:tbl>
      <w:tblPr>
        <w:tblW w:w="92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top w:w="28" w:type="dxa"/>
          <w:bottom w:w="28" w:type="dxa"/>
        </w:tblCellMar>
        <w:tblLook w:val="0000" w:firstRow="0" w:lastRow="0" w:firstColumn="0" w:lastColumn="0" w:noHBand="0" w:noVBand="0"/>
      </w:tblPr>
      <w:tblGrid>
        <w:gridCol w:w="4980"/>
        <w:gridCol w:w="1809"/>
        <w:gridCol w:w="2444"/>
      </w:tblGrid>
      <w:tr w:rsidR="00C37D79" w:rsidRPr="00C45FB7" w14:paraId="02DA2FD1" w14:textId="77777777" w:rsidTr="0022106A">
        <w:trPr>
          <w:trHeight w:val="171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70B2903" w14:textId="5BD5AF38" w:rsidR="00C37D79" w:rsidRPr="00C45FB7" w:rsidRDefault="00C45FB7" w:rsidP="0022106A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Travel and </w:t>
            </w:r>
            <w:proofErr w:type="spellStart"/>
            <w:r>
              <w:rPr>
                <w:b/>
                <w:bCs/>
                <w:color w:val="000000"/>
              </w:rPr>
              <w:t>subsistence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231221F" w14:textId="21911043" w:rsidR="00C37D79" w:rsidRPr="00C45FB7" w:rsidRDefault="00C37D79" w:rsidP="0022106A">
            <w:pPr>
              <w:jc w:val="center"/>
              <w:rPr>
                <w:b/>
                <w:bCs/>
                <w:color w:val="000000"/>
              </w:rPr>
            </w:pPr>
            <w:proofErr w:type="spellStart"/>
            <w:r w:rsidRPr="00C45FB7">
              <w:rPr>
                <w:b/>
                <w:bCs/>
                <w:color w:val="000000"/>
              </w:rPr>
              <w:t>Cost</w:t>
            </w:r>
            <w:r w:rsidR="00C45FB7">
              <w:rPr>
                <w:b/>
                <w:bCs/>
                <w:color w:val="000000"/>
              </w:rPr>
              <w:t>ss</w:t>
            </w:r>
            <w:proofErr w:type="spellEnd"/>
            <w:r w:rsidRPr="00C45FB7">
              <w:rPr>
                <w:b/>
                <w:bCs/>
                <w:color w:val="000000"/>
              </w:rPr>
              <w:t xml:space="preserve"> Plan</w:t>
            </w:r>
            <w:r w:rsidR="00C45FB7" w:rsidRPr="00C45FB7">
              <w:rPr>
                <w:b/>
                <w:bCs/>
                <w:color w:val="000000"/>
              </w:rPr>
              <w:t xml:space="preserve"> (€)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1F6C46B" w14:textId="77777777" w:rsidR="00C37D79" w:rsidRPr="00C45FB7" w:rsidRDefault="00C37D79" w:rsidP="0022106A">
            <w:pPr>
              <w:jc w:val="center"/>
              <w:rPr>
                <w:b/>
                <w:bCs/>
                <w:color w:val="000000"/>
              </w:rPr>
            </w:pPr>
            <w:r w:rsidRPr="00C45FB7">
              <w:rPr>
                <w:b/>
                <w:bCs/>
                <w:color w:val="000000"/>
              </w:rPr>
              <w:t>Actual Costs (€)</w:t>
            </w:r>
          </w:p>
        </w:tc>
      </w:tr>
      <w:tr w:rsidR="00C37D79" w:rsidRPr="00C45FB7" w14:paraId="2530042F" w14:textId="77777777" w:rsidTr="0022106A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90A78" w14:textId="11AE9B6E" w:rsidR="00C37D79" w:rsidRPr="00C45FB7" w:rsidRDefault="00C37D79" w:rsidP="0022106A">
            <w:pPr>
              <w:rPr>
                <w:i/>
                <w:iCs/>
                <w:color w:val="000000"/>
              </w:rPr>
            </w:pPr>
            <w:r w:rsidRPr="00C45FB7">
              <w:rPr>
                <w:i/>
                <w:iCs/>
                <w:color w:val="000000"/>
              </w:rPr>
              <w:t xml:space="preserve">Trip 1 </w:t>
            </w:r>
            <w:r w:rsidRPr="00C45FB7">
              <w:rPr>
                <w:i/>
                <w:iCs/>
                <w:color w:val="000000"/>
                <w:lang w:val="sk-SK"/>
              </w:rPr>
              <w:t>(</w:t>
            </w:r>
            <w:proofErr w:type="spellStart"/>
            <w:r w:rsidR="00C45FB7" w:rsidRPr="00C45FB7">
              <w:rPr>
                <w:i/>
                <w:iCs/>
                <w:color w:val="000000"/>
                <w:lang w:val="sk-SK"/>
              </w:rPr>
              <w:t>description</w:t>
            </w:r>
            <w:proofErr w:type="spellEnd"/>
            <w:r w:rsidRPr="00C45FB7">
              <w:rPr>
                <w:i/>
                <w:iCs/>
                <w:color w:val="000000"/>
                <w:lang w:val="cs-CZ"/>
              </w:rPr>
              <w:t>)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35125" w14:textId="77777777" w:rsidR="00C37D79" w:rsidRPr="00C45FB7" w:rsidRDefault="00C37D79" w:rsidP="0022106A">
            <w:pPr>
              <w:rPr>
                <w:color w:val="00000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CE813" w14:textId="77777777" w:rsidR="00C37D79" w:rsidRPr="00C45FB7" w:rsidRDefault="00C37D79" w:rsidP="0022106A">
            <w:pPr>
              <w:jc w:val="center"/>
              <w:rPr>
                <w:color w:val="000000"/>
              </w:rPr>
            </w:pPr>
          </w:p>
        </w:tc>
      </w:tr>
      <w:tr w:rsidR="00C37D79" w:rsidRPr="00C45FB7" w14:paraId="144C7650" w14:textId="77777777" w:rsidTr="0022106A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D4C67" w14:textId="0E8FC3C9" w:rsidR="00C37D79" w:rsidRPr="00C45FB7" w:rsidRDefault="00C37D79" w:rsidP="0022106A">
            <w:pPr>
              <w:rPr>
                <w:i/>
                <w:iCs/>
                <w:color w:val="000000"/>
              </w:rPr>
            </w:pPr>
            <w:r w:rsidRPr="00C45FB7">
              <w:rPr>
                <w:i/>
                <w:iCs/>
                <w:color w:val="000000"/>
              </w:rPr>
              <w:t xml:space="preserve">Trip 2 </w:t>
            </w:r>
            <w:r w:rsidRPr="00C45FB7">
              <w:rPr>
                <w:i/>
                <w:iCs/>
                <w:color w:val="000000"/>
                <w:lang w:val="sk-SK"/>
              </w:rPr>
              <w:t>(</w:t>
            </w:r>
            <w:proofErr w:type="spellStart"/>
            <w:r w:rsidR="00C45FB7" w:rsidRPr="00C45FB7">
              <w:rPr>
                <w:i/>
                <w:iCs/>
                <w:color w:val="000000"/>
                <w:lang w:val="sk-SK"/>
              </w:rPr>
              <w:t>description</w:t>
            </w:r>
            <w:proofErr w:type="spellEnd"/>
            <w:r w:rsidRPr="00C45FB7">
              <w:rPr>
                <w:i/>
                <w:iCs/>
                <w:color w:val="000000"/>
                <w:lang w:val="cs-CZ"/>
              </w:rPr>
              <w:t>)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8D048" w14:textId="77777777" w:rsidR="00C37D79" w:rsidRPr="00C45FB7" w:rsidRDefault="00C37D79" w:rsidP="0022106A">
            <w:pPr>
              <w:rPr>
                <w:color w:val="00000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B0ADC" w14:textId="77777777" w:rsidR="00C37D79" w:rsidRPr="00C45FB7" w:rsidRDefault="00C37D79" w:rsidP="0022106A">
            <w:pPr>
              <w:jc w:val="center"/>
              <w:rPr>
                <w:color w:val="000000"/>
              </w:rPr>
            </w:pPr>
          </w:p>
        </w:tc>
      </w:tr>
      <w:tr w:rsidR="00C37D79" w:rsidRPr="00C45FB7" w14:paraId="788EE071" w14:textId="77777777" w:rsidTr="0022106A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8D1D" w14:textId="50B92485" w:rsidR="00C37D79" w:rsidRPr="00C45FB7" w:rsidRDefault="00C37D79" w:rsidP="0022106A">
            <w:pPr>
              <w:rPr>
                <w:i/>
                <w:iCs/>
                <w:color w:val="000000"/>
              </w:rPr>
            </w:pPr>
            <w:r w:rsidRPr="00C45FB7">
              <w:rPr>
                <w:i/>
                <w:iCs/>
                <w:color w:val="000000"/>
              </w:rPr>
              <w:t xml:space="preserve">Trip 3 </w:t>
            </w:r>
            <w:r w:rsidRPr="00C45FB7">
              <w:rPr>
                <w:i/>
                <w:iCs/>
                <w:color w:val="000000"/>
                <w:lang w:val="sk-SK"/>
              </w:rPr>
              <w:t>(</w:t>
            </w:r>
            <w:proofErr w:type="spellStart"/>
            <w:r w:rsidR="00C45FB7" w:rsidRPr="00C45FB7">
              <w:rPr>
                <w:i/>
                <w:iCs/>
                <w:color w:val="000000"/>
                <w:lang w:val="sk-SK"/>
              </w:rPr>
              <w:t>description</w:t>
            </w:r>
            <w:proofErr w:type="spellEnd"/>
            <w:r w:rsidRPr="00C45FB7">
              <w:rPr>
                <w:i/>
                <w:iCs/>
                <w:color w:val="000000"/>
                <w:lang w:val="cs-CZ"/>
              </w:rPr>
              <w:t>)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97844" w14:textId="77777777" w:rsidR="00C37D79" w:rsidRPr="00C45FB7" w:rsidRDefault="00C37D79" w:rsidP="0022106A">
            <w:pPr>
              <w:rPr>
                <w:color w:val="00000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77D4D" w14:textId="77777777" w:rsidR="00C37D79" w:rsidRPr="00C45FB7" w:rsidRDefault="00C37D79" w:rsidP="0022106A">
            <w:pPr>
              <w:jc w:val="center"/>
              <w:rPr>
                <w:color w:val="000000"/>
              </w:rPr>
            </w:pPr>
          </w:p>
        </w:tc>
      </w:tr>
      <w:tr w:rsidR="00C37D79" w:rsidRPr="00C45FB7" w14:paraId="1ECD1A8D" w14:textId="77777777" w:rsidTr="0022106A">
        <w:trPr>
          <w:trHeight w:val="328"/>
        </w:trPr>
        <w:tc>
          <w:tcPr>
            <w:tcW w:w="678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C45376E" w14:textId="77777777" w:rsidR="00C37D79" w:rsidRPr="00C45FB7" w:rsidRDefault="00C37D79" w:rsidP="0022106A">
            <w:pPr>
              <w:jc w:val="right"/>
              <w:rPr>
                <w:color w:val="000000"/>
              </w:rPr>
            </w:pPr>
            <w:r w:rsidRPr="00C45FB7">
              <w:rPr>
                <w:b/>
                <w:bCs/>
                <w:color w:val="000000"/>
              </w:rPr>
              <w:t>Total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C2B7D" w14:textId="77777777" w:rsidR="00C37D79" w:rsidRPr="00C45FB7" w:rsidRDefault="00C37D79" w:rsidP="0022106A">
            <w:pPr>
              <w:jc w:val="center"/>
              <w:rPr>
                <w:color w:val="000000"/>
              </w:rPr>
            </w:pPr>
          </w:p>
        </w:tc>
      </w:tr>
    </w:tbl>
    <w:p w14:paraId="167E2381" w14:textId="6A3AF116" w:rsidR="00C37D79" w:rsidRPr="00C45FB7" w:rsidRDefault="00C37D79" w:rsidP="00C37D79">
      <w:pPr>
        <w:rPr>
          <w:sz w:val="20"/>
          <w:lang w:val="en-GB"/>
        </w:rPr>
      </w:pPr>
    </w:p>
    <w:p w14:paraId="4CC63A7A" w14:textId="77777777" w:rsidR="002F1138" w:rsidRPr="00C45FB7" w:rsidRDefault="002F1138" w:rsidP="00C37D79">
      <w:pPr>
        <w:rPr>
          <w:sz w:val="20"/>
          <w:lang w:val="en-GB"/>
        </w:rPr>
      </w:pPr>
    </w:p>
    <w:p w14:paraId="6A0CF05A" w14:textId="7E8073D1" w:rsidR="002F1138" w:rsidRPr="00C45FB7" w:rsidRDefault="002F1138" w:rsidP="002F1138">
      <w:pPr>
        <w:pStyle w:val="Heading1"/>
        <w:numPr>
          <w:ilvl w:val="0"/>
          <w:numId w:val="0"/>
        </w:numPr>
        <w:rPr>
          <w:b w:val="0"/>
          <w:bCs/>
          <w:lang w:val="cs-CZ"/>
        </w:rPr>
      </w:pPr>
      <w:r w:rsidRPr="00C45FB7">
        <w:t>Researcher 3</w:t>
      </w:r>
      <w:r w:rsidRPr="00C45FB7">
        <w:rPr>
          <w:b w:val="0"/>
          <w:bCs/>
        </w:rPr>
        <w:t xml:space="preserve"> </w:t>
      </w:r>
      <w:r w:rsidRPr="00C45FB7">
        <w:rPr>
          <w:b w:val="0"/>
          <w:bCs/>
          <w:lang w:val="cs-CZ"/>
        </w:rPr>
        <w:t xml:space="preserve">(Name, </w:t>
      </w:r>
      <w:proofErr w:type="spellStart"/>
      <w:r w:rsidRPr="00C45FB7">
        <w:rPr>
          <w:b w:val="0"/>
          <w:bCs/>
          <w:lang w:val="cs-CZ"/>
        </w:rPr>
        <w:t>Surname</w:t>
      </w:r>
      <w:proofErr w:type="spellEnd"/>
      <w:r w:rsidRPr="00C45FB7">
        <w:rPr>
          <w:b w:val="0"/>
          <w:bCs/>
          <w:lang w:val="cs-CZ"/>
        </w:rPr>
        <w:t>)</w:t>
      </w:r>
      <w:r w:rsidR="00C45FB7" w:rsidRPr="00C45FB7">
        <w:rPr>
          <w:b w:val="0"/>
          <w:bCs/>
          <w:lang w:val="cs-CZ"/>
        </w:rPr>
        <w:t xml:space="preserve"> </w:t>
      </w:r>
      <w:proofErr w:type="spellStart"/>
      <w:r w:rsidR="00C45FB7" w:rsidRPr="00C45FB7">
        <w:rPr>
          <w:b w:val="0"/>
          <w:bCs/>
          <w:lang w:val="cs-CZ"/>
        </w:rPr>
        <w:t>Organization</w:t>
      </w:r>
      <w:proofErr w:type="spellEnd"/>
      <w:r w:rsidR="00C45FB7" w:rsidRPr="00C45FB7">
        <w:rPr>
          <w:b w:val="0"/>
          <w:bCs/>
          <w:lang w:val="cs-CZ"/>
        </w:rPr>
        <w:t xml:space="preserve"> 2</w:t>
      </w:r>
    </w:p>
    <w:tbl>
      <w:tblPr>
        <w:tblW w:w="92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top w:w="28" w:type="dxa"/>
          <w:bottom w:w="28" w:type="dxa"/>
        </w:tblCellMar>
        <w:tblLook w:val="0000" w:firstRow="0" w:lastRow="0" w:firstColumn="0" w:lastColumn="0" w:noHBand="0" w:noVBand="0"/>
      </w:tblPr>
      <w:tblGrid>
        <w:gridCol w:w="4980"/>
        <w:gridCol w:w="1809"/>
        <w:gridCol w:w="2444"/>
      </w:tblGrid>
      <w:tr w:rsidR="002F1138" w:rsidRPr="00C45FB7" w14:paraId="52D858FF" w14:textId="77777777" w:rsidTr="0022106A">
        <w:trPr>
          <w:trHeight w:val="171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D6D9A05" w14:textId="09A7CAD7" w:rsidR="002F1138" w:rsidRPr="00C45FB7" w:rsidRDefault="00C45FB7" w:rsidP="0022106A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Travel and </w:t>
            </w:r>
            <w:proofErr w:type="spellStart"/>
            <w:r>
              <w:rPr>
                <w:b/>
                <w:bCs/>
                <w:color w:val="000000"/>
              </w:rPr>
              <w:t>subsistence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0BA65D1" w14:textId="370C47E2" w:rsidR="002F1138" w:rsidRPr="00C45FB7" w:rsidRDefault="002F1138" w:rsidP="0022106A">
            <w:pPr>
              <w:jc w:val="center"/>
              <w:rPr>
                <w:b/>
                <w:bCs/>
                <w:color w:val="000000"/>
              </w:rPr>
            </w:pPr>
            <w:r w:rsidRPr="00C45FB7">
              <w:rPr>
                <w:b/>
                <w:bCs/>
                <w:color w:val="000000"/>
              </w:rPr>
              <w:t>Cos</w:t>
            </w:r>
            <w:r w:rsidR="00C45FB7">
              <w:rPr>
                <w:b/>
                <w:bCs/>
                <w:color w:val="000000"/>
              </w:rPr>
              <w:t>ts</w:t>
            </w:r>
            <w:r w:rsidRPr="00C45FB7">
              <w:rPr>
                <w:b/>
                <w:bCs/>
                <w:color w:val="000000"/>
              </w:rPr>
              <w:t xml:space="preserve"> Plan</w:t>
            </w:r>
            <w:r w:rsidR="00C45FB7" w:rsidRPr="00C45FB7">
              <w:rPr>
                <w:b/>
                <w:bCs/>
                <w:color w:val="000000"/>
              </w:rPr>
              <w:t xml:space="preserve"> (€)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E0DF03" w14:textId="77777777" w:rsidR="002F1138" w:rsidRPr="00C45FB7" w:rsidRDefault="002F1138" w:rsidP="0022106A">
            <w:pPr>
              <w:jc w:val="center"/>
              <w:rPr>
                <w:b/>
                <w:bCs/>
                <w:color w:val="000000"/>
              </w:rPr>
            </w:pPr>
            <w:r w:rsidRPr="00C45FB7">
              <w:rPr>
                <w:b/>
                <w:bCs/>
                <w:color w:val="000000"/>
              </w:rPr>
              <w:t>Actual Costs (€)</w:t>
            </w:r>
          </w:p>
        </w:tc>
      </w:tr>
      <w:tr w:rsidR="002F1138" w:rsidRPr="00C45FB7" w14:paraId="31DC1DBA" w14:textId="77777777" w:rsidTr="0022106A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AFF7C" w14:textId="6B52435A" w:rsidR="002F1138" w:rsidRPr="00C45FB7" w:rsidRDefault="002F1138" w:rsidP="0022106A">
            <w:pPr>
              <w:rPr>
                <w:i/>
                <w:iCs/>
                <w:color w:val="000000"/>
              </w:rPr>
            </w:pPr>
            <w:r w:rsidRPr="00C45FB7">
              <w:rPr>
                <w:i/>
                <w:iCs/>
                <w:color w:val="000000"/>
              </w:rPr>
              <w:t xml:space="preserve">Trip 1 </w:t>
            </w:r>
            <w:r w:rsidRPr="00C45FB7">
              <w:rPr>
                <w:i/>
                <w:iCs/>
                <w:color w:val="000000"/>
                <w:lang w:val="sk-SK"/>
              </w:rPr>
              <w:t>(</w:t>
            </w:r>
            <w:proofErr w:type="spellStart"/>
            <w:r w:rsidR="00C45FB7" w:rsidRPr="00C45FB7">
              <w:rPr>
                <w:i/>
                <w:iCs/>
                <w:color w:val="000000"/>
                <w:lang w:val="sk-SK"/>
              </w:rPr>
              <w:t>description</w:t>
            </w:r>
            <w:proofErr w:type="spellEnd"/>
            <w:r w:rsidRPr="00C45FB7">
              <w:rPr>
                <w:i/>
                <w:iCs/>
                <w:color w:val="000000"/>
                <w:lang w:val="cs-CZ"/>
              </w:rPr>
              <w:t>)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81182" w14:textId="77777777" w:rsidR="002F1138" w:rsidRPr="00C45FB7" w:rsidRDefault="002F1138" w:rsidP="0022106A">
            <w:pPr>
              <w:rPr>
                <w:color w:val="00000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4A3C9" w14:textId="77777777" w:rsidR="002F1138" w:rsidRPr="00C45FB7" w:rsidRDefault="002F1138" w:rsidP="0022106A">
            <w:pPr>
              <w:jc w:val="center"/>
              <w:rPr>
                <w:color w:val="000000"/>
              </w:rPr>
            </w:pPr>
          </w:p>
        </w:tc>
      </w:tr>
      <w:tr w:rsidR="002F1138" w:rsidRPr="00C45FB7" w14:paraId="31CD4E03" w14:textId="77777777" w:rsidTr="0022106A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D3BE4" w14:textId="7B11B23F" w:rsidR="002F1138" w:rsidRPr="00C45FB7" w:rsidRDefault="002F1138" w:rsidP="0022106A">
            <w:pPr>
              <w:rPr>
                <w:i/>
                <w:iCs/>
                <w:color w:val="000000"/>
              </w:rPr>
            </w:pPr>
            <w:r w:rsidRPr="00C45FB7">
              <w:rPr>
                <w:i/>
                <w:iCs/>
                <w:color w:val="000000"/>
              </w:rPr>
              <w:t xml:space="preserve">Trip 2 </w:t>
            </w:r>
            <w:r w:rsidRPr="00C45FB7">
              <w:rPr>
                <w:i/>
                <w:iCs/>
                <w:color w:val="000000"/>
                <w:lang w:val="sk-SK"/>
              </w:rPr>
              <w:t>(</w:t>
            </w:r>
            <w:proofErr w:type="spellStart"/>
            <w:r w:rsidR="00C45FB7" w:rsidRPr="00C45FB7">
              <w:rPr>
                <w:i/>
                <w:iCs/>
                <w:color w:val="000000"/>
                <w:lang w:val="sk-SK"/>
              </w:rPr>
              <w:t>description</w:t>
            </w:r>
            <w:proofErr w:type="spellEnd"/>
            <w:r w:rsidRPr="00C45FB7">
              <w:rPr>
                <w:i/>
                <w:iCs/>
                <w:color w:val="000000"/>
                <w:lang w:val="cs-CZ"/>
              </w:rPr>
              <w:t>)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F7311" w14:textId="77777777" w:rsidR="002F1138" w:rsidRPr="00C45FB7" w:rsidRDefault="002F1138" w:rsidP="0022106A">
            <w:pPr>
              <w:rPr>
                <w:color w:val="00000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E39D3" w14:textId="77777777" w:rsidR="002F1138" w:rsidRPr="00C45FB7" w:rsidRDefault="002F1138" w:rsidP="0022106A">
            <w:pPr>
              <w:jc w:val="center"/>
              <w:rPr>
                <w:color w:val="000000"/>
              </w:rPr>
            </w:pPr>
          </w:p>
        </w:tc>
      </w:tr>
      <w:tr w:rsidR="002F1138" w:rsidRPr="00C45FB7" w14:paraId="54DD92E9" w14:textId="77777777" w:rsidTr="0022106A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69465" w14:textId="4D8FBB52" w:rsidR="002F1138" w:rsidRPr="00C45FB7" w:rsidRDefault="002F1138" w:rsidP="0022106A">
            <w:pPr>
              <w:rPr>
                <w:i/>
                <w:iCs/>
                <w:color w:val="000000"/>
              </w:rPr>
            </w:pPr>
            <w:r w:rsidRPr="00C45FB7">
              <w:rPr>
                <w:i/>
                <w:iCs/>
                <w:color w:val="000000"/>
              </w:rPr>
              <w:t xml:space="preserve">Trip 3 </w:t>
            </w:r>
            <w:r w:rsidRPr="00C45FB7">
              <w:rPr>
                <w:i/>
                <w:iCs/>
                <w:color w:val="000000"/>
                <w:lang w:val="sk-SK"/>
              </w:rPr>
              <w:t>(</w:t>
            </w:r>
            <w:proofErr w:type="spellStart"/>
            <w:r w:rsidR="00C45FB7" w:rsidRPr="00C45FB7">
              <w:rPr>
                <w:i/>
                <w:iCs/>
                <w:color w:val="000000"/>
                <w:lang w:val="sk-SK"/>
              </w:rPr>
              <w:t>description</w:t>
            </w:r>
            <w:proofErr w:type="spellEnd"/>
            <w:r w:rsidRPr="00C45FB7">
              <w:rPr>
                <w:i/>
                <w:iCs/>
                <w:color w:val="000000"/>
                <w:lang w:val="cs-CZ"/>
              </w:rPr>
              <w:t>)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7AF39" w14:textId="77777777" w:rsidR="002F1138" w:rsidRPr="00C45FB7" w:rsidRDefault="002F1138" w:rsidP="0022106A">
            <w:pPr>
              <w:rPr>
                <w:color w:val="00000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9F0F5" w14:textId="77777777" w:rsidR="002F1138" w:rsidRPr="00C45FB7" w:rsidRDefault="002F1138" w:rsidP="0022106A">
            <w:pPr>
              <w:jc w:val="center"/>
              <w:rPr>
                <w:color w:val="000000"/>
              </w:rPr>
            </w:pPr>
          </w:p>
        </w:tc>
      </w:tr>
      <w:tr w:rsidR="002F1138" w:rsidRPr="003C1419" w14:paraId="6976B385" w14:textId="77777777" w:rsidTr="0022106A">
        <w:trPr>
          <w:trHeight w:val="328"/>
        </w:trPr>
        <w:tc>
          <w:tcPr>
            <w:tcW w:w="678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359DF6B" w14:textId="77777777" w:rsidR="002F1138" w:rsidRPr="003C1419" w:rsidRDefault="002F1138" w:rsidP="0022106A">
            <w:pPr>
              <w:jc w:val="right"/>
              <w:rPr>
                <w:color w:val="000000"/>
              </w:rPr>
            </w:pPr>
            <w:r w:rsidRPr="00C45FB7">
              <w:rPr>
                <w:b/>
                <w:bCs/>
                <w:color w:val="000000"/>
              </w:rPr>
              <w:t>Total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CDF7E" w14:textId="77777777" w:rsidR="002F1138" w:rsidRPr="003C1419" w:rsidRDefault="002F1138" w:rsidP="0022106A">
            <w:pPr>
              <w:jc w:val="center"/>
              <w:rPr>
                <w:color w:val="000000"/>
              </w:rPr>
            </w:pPr>
          </w:p>
        </w:tc>
      </w:tr>
    </w:tbl>
    <w:p w14:paraId="7CF1F9E6" w14:textId="77777777" w:rsidR="002F1138" w:rsidRDefault="002F1138" w:rsidP="00C37D79">
      <w:pPr>
        <w:rPr>
          <w:sz w:val="20"/>
          <w:lang w:val="en-GB"/>
        </w:rPr>
      </w:pPr>
    </w:p>
    <w:p w14:paraId="31C12BDE" w14:textId="77777777" w:rsidR="002F1138" w:rsidRDefault="002F1138" w:rsidP="00C37D79">
      <w:pPr>
        <w:rPr>
          <w:i/>
          <w:iCs/>
          <w:sz w:val="20"/>
          <w:lang w:val="cs-CZ"/>
        </w:rPr>
      </w:pPr>
    </w:p>
    <w:p w14:paraId="7FEDF29F" w14:textId="06AA5330" w:rsidR="00C37D79" w:rsidRPr="00C37D79" w:rsidRDefault="00C37D79" w:rsidP="00C37D79">
      <w:pPr>
        <w:rPr>
          <w:i/>
          <w:iCs/>
          <w:sz w:val="20"/>
          <w:lang w:val="en-GB"/>
        </w:rPr>
      </w:pPr>
      <w:r>
        <w:rPr>
          <w:i/>
          <w:iCs/>
          <w:sz w:val="20"/>
          <w:lang w:val="cs-CZ"/>
        </w:rPr>
        <w:t>(</w:t>
      </w:r>
      <w:r w:rsidRPr="00C37D79">
        <w:rPr>
          <w:i/>
          <w:iCs/>
          <w:sz w:val="20"/>
          <w:lang w:val="en-GB"/>
        </w:rPr>
        <w:t>Add more if needed</w:t>
      </w:r>
      <w:r w:rsidR="00C45FB7">
        <w:rPr>
          <w:i/>
          <w:iCs/>
          <w:sz w:val="20"/>
          <w:lang w:val="en-GB"/>
        </w:rPr>
        <w:t xml:space="preserve"> or delete</w:t>
      </w:r>
      <w:r>
        <w:rPr>
          <w:i/>
          <w:iCs/>
          <w:sz w:val="20"/>
          <w:lang w:val="en-GB"/>
        </w:rPr>
        <w:t>)</w:t>
      </w:r>
    </w:p>
    <w:p w14:paraId="198883DC" w14:textId="77BA6736" w:rsidR="00C37D79" w:rsidRDefault="00C37D79" w:rsidP="00C37D79">
      <w:pPr>
        <w:rPr>
          <w:lang w:val="en-GB" w:eastAsia="de-CH"/>
        </w:rPr>
      </w:pPr>
    </w:p>
    <w:p w14:paraId="34C28739" w14:textId="77777777" w:rsidR="00C37D79" w:rsidRDefault="00C37D79" w:rsidP="00C37D79">
      <w:pPr>
        <w:rPr>
          <w:lang w:val="en-GB" w:eastAsia="de-CH"/>
        </w:rPr>
      </w:pPr>
    </w:p>
    <w:p w14:paraId="5DFBAF82" w14:textId="61CD7382" w:rsidR="00C37D79" w:rsidRPr="00C37D79" w:rsidRDefault="00C37D79" w:rsidP="00C37D79">
      <w:pPr>
        <w:rPr>
          <w:b/>
          <w:bCs/>
          <w:lang w:val="en-GB" w:eastAsia="de-CH"/>
        </w:rPr>
      </w:pPr>
      <w:r>
        <w:rPr>
          <w:b/>
          <w:bCs/>
          <w:lang w:val="en-GB" w:eastAsia="de-CH"/>
        </w:rPr>
        <w:t xml:space="preserve">OVERAL </w:t>
      </w:r>
      <w:r w:rsidRPr="00C37D79">
        <w:rPr>
          <w:b/>
          <w:bCs/>
          <w:lang w:val="en-GB" w:eastAsia="de-CH"/>
        </w:rPr>
        <w:t>TOTAL COSTS</w:t>
      </w:r>
      <w:r>
        <w:rPr>
          <w:b/>
          <w:bCs/>
          <w:lang w:val="en-GB" w:eastAsia="de-CH"/>
        </w:rPr>
        <w:t xml:space="preserve"> EUR</w:t>
      </w:r>
      <w:r w:rsidRPr="00C37D79">
        <w:rPr>
          <w:b/>
          <w:bCs/>
          <w:lang w:val="en-GB" w:eastAsia="de-CH"/>
        </w:rPr>
        <w:t xml:space="preserve">: </w:t>
      </w:r>
      <w:r w:rsidRPr="00C37D79">
        <w:rPr>
          <w:i/>
          <w:iCs/>
          <w:lang w:val="en-GB" w:eastAsia="de-CH"/>
        </w:rPr>
        <w:t>XY</w:t>
      </w:r>
    </w:p>
    <w:p w14:paraId="1E7D5EFE" w14:textId="77777777" w:rsidR="00C37D79" w:rsidRDefault="00C37D79" w:rsidP="00C37D79">
      <w:pPr>
        <w:pStyle w:val="Heading1"/>
        <w:numPr>
          <w:ilvl w:val="0"/>
          <w:numId w:val="0"/>
        </w:numPr>
        <w:ind w:left="431"/>
        <w:rPr>
          <w:b w:val="0"/>
          <w:bCs/>
        </w:rPr>
      </w:pPr>
    </w:p>
    <w:p w14:paraId="399A9A53" w14:textId="77777777" w:rsidR="00C37D79" w:rsidRPr="00A95305" w:rsidRDefault="00C37D79" w:rsidP="00C37D79">
      <w:pPr>
        <w:pStyle w:val="Heading1"/>
      </w:pPr>
      <w:r w:rsidRPr="00A95305">
        <w:t xml:space="preserve">Consent </w:t>
      </w:r>
    </w:p>
    <w:p w14:paraId="36851B73" w14:textId="7491E5FE" w:rsidR="007E7374" w:rsidRPr="00AE7333" w:rsidRDefault="0064464F" w:rsidP="005B6A56">
      <w:pPr>
        <w:jc w:val="both"/>
        <w:rPr>
          <w:rFonts w:cs="Arial"/>
          <w:szCs w:val="22"/>
          <w:lang w:val="en-GB"/>
        </w:rPr>
      </w:pPr>
      <w:r>
        <w:rPr>
          <w:rFonts w:cs="Arial"/>
          <w:szCs w:val="22"/>
          <w:lang w:val="en-GB"/>
        </w:rPr>
        <w:t>T</w:t>
      </w:r>
      <w:r w:rsidR="00B37C6D" w:rsidRPr="00AE7333">
        <w:rPr>
          <w:rFonts w:cs="Arial"/>
          <w:szCs w:val="22"/>
          <w:lang w:val="en-GB"/>
        </w:rPr>
        <w:t xml:space="preserve">he </w:t>
      </w:r>
      <w:r w:rsidR="0044126C" w:rsidRPr="00AE7333">
        <w:rPr>
          <w:rFonts w:cs="Arial"/>
          <w:szCs w:val="22"/>
          <w:lang w:val="en-GB"/>
        </w:rPr>
        <w:t xml:space="preserve">individuals from </w:t>
      </w:r>
      <w:r w:rsidR="008707C6" w:rsidRPr="00AE7333">
        <w:rPr>
          <w:rFonts w:cs="Arial"/>
          <w:szCs w:val="22"/>
          <w:lang w:val="en-GB"/>
        </w:rPr>
        <w:t xml:space="preserve">the </w:t>
      </w:r>
      <w:r w:rsidR="004E1D32" w:rsidRPr="00AE7333">
        <w:rPr>
          <w:rFonts w:cs="Arial"/>
          <w:szCs w:val="22"/>
          <w:lang w:val="en-GB"/>
        </w:rPr>
        <w:t>organisations below agree</w:t>
      </w:r>
      <w:r w:rsidR="000C4B0A" w:rsidRPr="00AE7333">
        <w:rPr>
          <w:rFonts w:cs="Arial"/>
          <w:szCs w:val="22"/>
          <w:lang w:val="en-GB"/>
        </w:rPr>
        <w:t>d</w:t>
      </w:r>
      <w:r w:rsidR="00B37C6D" w:rsidRPr="00AE7333">
        <w:rPr>
          <w:rFonts w:cs="Arial"/>
          <w:szCs w:val="22"/>
          <w:lang w:val="en-GB"/>
        </w:rPr>
        <w:t xml:space="preserve"> </w:t>
      </w:r>
      <w:r w:rsidR="006C64CC">
        <w:rPr>
          <w:rFonts w:cs="Arial"/>
          <w:szCs w:val="22"/>
          <w:lang w:val="en-GB"/>
        </w:rPr>
        <w:t>with</w:t>
      </w:r>
      <w:r w:rsidR="00B37C6D" w:rsidRPr="00AE7333">
        <w:rPr>
          <w:rFonts w:cs="Arial"/>
          <w:szCs w:val="22"/>
          <w:lang w:val="en-GB"/>
        </w:rPr>
        <w:t xml:space="preserve"> this Mentoring </w:t>
      </w:r>
      <w:r w:rsidR="00E82FE2" w:rsidRPr="00AE7333">
        <w:rPr>
          <w:rFonts w:cs="Arial"/>
          <w:szCs w:val="22"/>
          <w:lang w:val="en-GB"/>
        </w:rPr>
        <w:t xml:space="preserve">Scheme </w:t>
      </w:r>
      <w:r w:rsidR="00B37C6D" w:rsidRPr="00AE7333">
        <w:rPr>
          <w:rFonts w:cs="Arial"/>
          <w:szCs w:val="22"/>
          <w:lang w:val="en-GB"/>
        </w:rPr>
        <w:t>Award</w:t>
      </w:r>
      <w:r w:rsidR="008A5CFA">
        <w:rPr>
          <w:rFonts w:cs="Arial"/>
          <w:szCs w:val="22"/>
          <w:lang w:val="en-GB"/>
        </w:rPr>
        <w:t xml:space="preserve"> Report</w:t>
      </w:r>
      <w:r w:rsidR="00B37C6D" w:rsidRPr="00AE7333">
        <w:rPr>
          <w:rFonts w:cs="Arial"/>
          <w:szCs w:val="22"/>
          <w:lang w:val="en-GB"/>
        </w:rPr>
        <w:t>.</w:t>
      </w:r>
    </w:p>
    <w:p w14:paraId="35615FA8" w14:textId="77777777" w:rsidR="00B37C6D" w:rsidRPr="00A95305" w:rsidRDefault="00B37C6D" w:rsidP="00D11432">
      <w:pPr>
        <w:rPr>
          <w:rFonts w:cs="Arial"/>
          <w:szCs w:val="22"/>
          <w:lang w:val="en-GB"/>
        </w:rPr>
      </w:pPr>
    </w:p>
    <w:p w14:paraId="19225CD6" w14:textId="626D793E" w:rsidR="007E7374" w:rsidRPr="00C92A69" w:rsidRDefault="00893DBA" w:rsidP="00682A63">
      <w:pPr>
        <w:pStyle w:val="EMPIRbodytext"/>
        <w:spacing w:before="0"/>
        <w:rPr>
          <w:rFonts w:cs="Arial"/>
          <w:sz w:val="22"/>
          <w:szCs w:val="22"/>
        </w:rPr>
      </w:pPr>
      <w:r w:rsidRPr="00C92A69">
        <w:rPr>
          <w:sz w:val="22"/>
          <w:szCs w:val="22"/>
        </w:rPr>
        <w:t>O</w:t>
      </w:r>
      <w:r w:rsidR="007E7374" w:rsidRPr="00C92A69">
        <w:rPr>
          <w:sz w:val="22"/>
          <w:szCs w:val="22"/>
        </w:rPr>
        <w:t xml:space="preserve">rganisation </w:t>
      </w:r>
      <w:r w:rsidR="00833529" w:rsidRPr="00C92A69">
        <w:rPr>
          <w:sz w:val="22"/>
          <w:szCs w:val="22"/>
        </w:rPr>
        <w:t>1</w:t>
      </w:r>
      <w:r w:rsidR="0019072A" w:rsidRPr="00C92A69">
        <w:rPr>
          <w:sz w:val="22"/>
          <w:szCs w:val="22"/>
        </w:rPr>
        <w:t xml:space="preserve">: </w:t>
      </w:r>
      <w:r w:rsidR="004B3F23" w:rsidRPr="00C92A69">
        <w:rPr>
          <w:rFonts w:cs="Arial"/>
          <w:sz w:val="22"/>
          <w:szCs w:val="22"/>
        </w:rPr>
        <w:t>&lt;Employing organisation short name&gt;</w:t>
      </w:r>
    </w:p>
    <w:tbl>
      <w:tblPr>
        <w:tblStyle w:val="TableGrid"/>
        <w:tblW w:w="9666" w:type="dxa"/>
        <w:tblLook w:val="04A0" w:firstRow="1" w:lastRow="0" w:firstColumn="1" w:lastColumn="0" w:noHBand="0" w:noVBand="1"/>
      </w:tblPr>
      <w:tblGrid>
        <w:gridCol w:w="2972"/>
        <w:gridCol w:w="3686"/>
        <w:gridCol w:w="3008"/>
      </w:tblGrid>
      <w:tr w:rsidR="0072274F" w:rsidRPr="0064464F" w14:paraId="1F433686" w14:textId="77777777" w:rsidTr="00C92A69">
        <w:tc>
          <w:tcPr>
            <w:tcW w:w="2972" w:type="dxa"/>
          </w:tcPr>
          <w:p w14:paraId="565037BC" w14:textId="77777777" w:rsidR="0072274F" w:rsidRPr="0064464F" w:rsidRDefault="0072274F" w:rsidP="0072274F">
            <w:pPr>
              <w:rPr>
                <w:szCs w:val="22"/>
                <w:lang w:val="en-GB"/>
              </w:rPr>
            </w:pPr>
          </w:p>
        </w:tc>
        <w:tc>
          <w:tcPr>
            <w:tcW w:w="3686" w:type="dxa"/>
          </w:tcPr>
          <w:p w14:paraId="5E7717C3" w14:textId="53810672" w:rsidR="0072274F" w:rsidRPr="0064464F" w:rsidRDefault="0072274F" w:rsidP="0072274F">
            <w:pPr>
              <w:rPr>
                <w:szCs w:val="22"/>
                <w:lang w:val="en-GB"/>
              </w:rPr>
            </w:pPr>
            <w:r w:rsidRPr="008778F7">
              <w:rPr>
                <w:szCs w:val="22"/>
              </w:rPr>
              <w:t xml:space="preserve">Name </w:t>
            </w:r>
          </w:p>
        </w:tc>
        <w:tc>
          <w:tcPr>
            <w:tcW w:w="3008" w:type="dxa"/>
          </w:tcPr>
          <w:p w14:paraId="19D78655" w14:textId="1F6E52E3" w:rsidR="0072274F" w:rsidRPr="00C37D79" w:rsidRDefault="0072274F" w:rsidP="0072274F">
            <w:pPr>
              <w:rPr>
                <w:szCs w:val="22"/>
                <w:lang w:val="en-US"/>
              </w:rPr>
            </w:pPr>
            <w:proofErr w:type="spellStart"/>
            <w:r w:rsidRPr="008778F7">
              <w:rPr>
                <w:szCs w:val="22"/>
              </w:rPr>
              <w:t>Signature</w:t>
            </w:r>
            <w:proofErr w:type="spellEnd"/>
            <w:r w:rsidR="00C37D79">
              <w:rPr>
                <w:szCs w:val="22"/>
              </w:rPr>
              <w:t xml:space="preserve"> </w:t>
            </w:r>
            <w:r w:rsidR="00C37D79">
              <w:rPr>
                <w:szCs w:val="22"/>
                <w:lang w:val="en-US"/>
              </w:rPr>
              <w:t>&amp; Date</w:t>
            </w:r>
          </w:p>
        </w:tc>
      </w:tr>
      <w:tr w:rsidR="003B517E" w:rsidRPr="0064464F" w14:paraId="0D580890" w14:textId="77777777" w:rsidTr="00C92A69">
        <w:trPr>
          <w:trHeight w:val="567"/>
        </w:trPr>
        <w:tc>
          <w:tcPr>
            <w:tcW w:w="2972" w:type="dxa"/>
          </w:tcPr>
          <w:p w14:paraId="708F62DB" w14:textId="77777777" w:rsidR="003B517E" w:rsidRPr="0064464F" w:rsidRDefault="003B517E" w:rsidP="00133E39">
            <w:pPr>
              <w:rPr>
                <w:szCs w:val="22"/>
                <w:lang w:val="en-GB"/>
              </w:rPr>
            </w:pPr>
            <w:r w:rsidRPr="0064464F">
              <w:rPr>
                <w:szCs w:val="22"/>
                <w:lang w:val="en-GB"/>
              </w:rPr>
              <w:t>Lead participant</w:t>
            </w:r>
          </w:p>
        </w:tc>
        <w:tc>
          <w:tcPr>
            <w:tcW w:w="3686" w:type="dxa"/>
          </w:tcPr>
          <w:p w14:paraId="2095173E" w14:textId="77777777" w:rsidR="003B517E" w:rsidRPr="0064464F" w:rsidRDefault="003B517E" w:rsidP="00133E39">
            <w:pPr>
              <w:rPr>
                <w:szCs w:val="22"/>
                <w:lang w:val="en-GB"/>
              </w:rPr>
            </w:pPr>
          </w:p>
        </w:tc>
        <w:tc>
          <w:tcPr>
            <w:tcW w:w="3008" w:type="dxa"/>
          </w:tcPr>
          <w:p w14:paraId="12A97134" w14:textId="77777777" w:rsidR="003B517E" w:rsidRPr="0064464F" w:rsidRDefault="003B517E" w:rsidP="00133E39">
            <w:pPr>
              <w:rPr>
                <w:szCs w:val="22"/>
                <w:lang w:val="en-GB"/>
              </w:rPr>
            </w:pPr>
          </w:p>
        </w:tc>
      </w:tr>
      <w:tr w:rsidR="00BD764D" w:rsidRPr="0064464F" w14:paraId="11E91255" w14:textId="77777777" w:rsidTr="00C92A69">
        <w:trPr>
          <w:trHeight w:val="567"/>
        </w:trPr>
        <w:tc>
          <w:tcPr>
            <w:tcW w:w="2972" w:type="dxa"/>
          </w:tcPr>
          <w:p w14:paraId="670D42D4" w14:textId="0B63CF12" w:rsidR="001249D1" w:rsidRPr="0064464F" w:rsidRDefault="00BD764D" w:rsidP="00133E39">
            <w:pPr>
              <w:rPr>
                <w:szCs w:val="22"/>
                <w:lang w:val="en-GB"/>
              </w:rPr>
            </w:pPr>
            <w:r w:rsidRPr="0064464F">
              <w:rPr>
                <w:szCs w:val="22"/>
                <w:lang w:val="en-GB"/>
              </w:rPr>
              <w:t>Line Manager</w:t>
            </w:r>
          </w:p>
        </w:tc>
        <w:tc>
          <w:tcPr>
            <w:tcW w:w="3686" w:type="dxa"/>
          </w:tcPr>
          <w:p w14:paraId="02C9BC26" w14:textId="77777777" w:rsidR="00BD764D" w:rsidRPr="0064464F" w:rsidRDefault="00BD764D" w:rsidP="00133E39">
            <w:pPr>
              <w:rPr>
                <w:szCs w:val="22"/>
                <w:lang w:val="en-GB"/>
              </w:rPr>
            </w:pPr>
          </w:p>
        </w:tc>
        <w:tc>
          <w:tcPr>
            <w:tcW w:w="3008" w:type="dxa"/>
          </w:tcPr>
          <w:p w14:paraId="1043BE52" w14:textId="77777777" w:rsidR="00BD764D" w:rsidRPr="0064464F" w:rsidRDefault="00BD764D" w:rsidP="00133E39">
            <w:pPr>
              <w:rPr>
                <w:szCs w:val="22"/>
                <w:lang w:val="en-GB"/>
              </w:rPr>
            </w:pPr>
          </w:p>
        </w:tc>
      </w:tr>
    </w:tbl>
    <w:p w14:paraId="438CE53D" w14:textId="77777777" w:rsidR="00833529" w:rsidRPr="00A95305" w:rsidRDefault="00833529" w:rsidP="007E7374">
      <w:pPr>
        <w:rPr>
          <w:sz w:val="20"/>
          <w:lang w:val="en-GB"/>
        </w:rPr>
      </w:pPr>
    </w:p>
    <w:p w14:paraId="5F88BFD2" w14:textId="47EE4FE4" w:rsidR="0088047C" w:rsidRPr="00C92A69" w:rsidRDefault="0088047C" w:rsidP="0088047C">
      <w:pPr>
        <w:pStyle w:val="EMPIRbodytext"/>
        <w:spacing w:before="0"/>
        <w:rPr>
          <w:rFonts w:cs="Arial"/>
          <w:sz w:val="22"/>
          <w:szCs w:val="22"/>
        </w:rPr>
      </w:pPr>
      <w:r w:rsidRPr="00C92A69">
        <w:rPr>
          <w:sz w:val="22"/>
          <w:szCs w:val="22"/>
        </w:rPr>
        <w:lastRenderedPageBreak/>
        <w:t xml:space="preserve">Organisation </w:t>
      </w:r>
      <w:r w:rsidR="00E3615C" w:rsidRPr="00C92A69">
        <w:rPr>
          <w:sz w:val="22"/>
          <w:szCs w:val="22"/>
        </w:rPr>
        <w:t>2</w:t>
      </w:r>
      <w:r w:rsidRPr="00C92A69">
        <w:rPr>
          <w:sz w:val="22"/>
          <w:szCs w:val="22"/>
        </w:rPr>
        <w:t xml:space="preserve">: </w:t>
      </w:r>
      <w:r w:rsidRPr="00C92A69">
        <w:rPr>
          <w:rFonts w:cs="Arial"/>
          <w:sz w:val="22"/>
          <w:szCs w:val="22"/>
        </w:rPr>
        <w:t>&lt;Employing organisation short name&gt;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972"/>
        <w:gridCol w:w="3686"/>
        <w:gridCol w:w="2976"/>
      </w:tblGrid>
      <w:tr w:rsidR="0072274F" w:rsidRPr="0064464F" w14:paraId="1853DEF0" w14:textId="77777777" w:rsidTr="00B55E31">
        <w:trPr>
          <w:trHeight w:val="283"/>
        </w:trPr>
        <w:tc>
          <w:tcPr>
            <w:tcW w:w="2972" w:type="dxa"/>
          </w:tcPr>
          <w:p w14:paraId="4E30A655" w14:textId="77777777" w:rsidR="0072274F" w:rsidRPr="0064464F" w:rsidRDefault="0072274F" w:rsidP="0072274F">
            <w:pPr>
              <w:rPr>
                <w:szCs w:val="22"/>
                <w:lang w:val="en-GB"/>
              </w:rPr>
            </w:pPr>
          </w:p>
        </w:tc>
        <w:tc>
          <w:tcPr>
            <w:tcW w:w="3686" w:type="dxa"/>
          </w:tcPr>
          <w:p w14:paraId="3B69E325" w14:textId="7CA90CE0" w:rsidR="0072274F" w:rsidRPr="0064464F" w:rsidRDefault="0072274F" w:rsidP="0072274F">
            <w:pPr>
              <w:rPr>
                <w:szCs w:val="22"/>
                <w:lang w:val="en-GB"/>
              </w:rPr>
            </w:pPr>
            <w:r w:rsidRPr="008778F7">
              <w:rPr>
                <w:szCs w:val="22"/>
              </w:rPr>
              <w:t xml:space="preserve">Name </w:t>
            </w:r>
          </w:p>
        </w:tc>
        <w:tc>
          <w:tcPr>
            <w:tcW w:w="2976" w:type="dxa"/>
          </w:tcPr>
          <w:p w14:paraId="683BDB3B" w14:textId="56A786BA" w:rsidR="0072274F" w:rsidRPr="0064464F" w:rsidRDefault="0072274F" w:rsidP="0072274F">
            <w:pPr>
              <w:rPr>
                <w:szCs w:val="22"/>
                <w:lang w:val="en-GB"/>
              </w:rPr>
            </w:pPr>
            <w:proofErr w:type="spellStart"/>
            <w:r w:rsidRPr="008778F7">
              <w:rPr>
                <w:szCs w:val="22"/>
              </w:rPr>
              <w:t>Signature</w:t>
            </w:r>
            <w:proofErr w:type="spellEnd"/>
            <w:r w:rsidR="00C37D79">
              <w:rPr>
                <w:szCs w:val="22"/>
              </w:rPr>
              <w:t xml:space="preserve"> &amp; Date</w:t>
            </w:r>
          </w:p>
        </w:tc>
      </w:tr>
      <w:tr w:rsidR="003B517E" w:rsidRPr="0064464F" w14:paraId="75807C88" w14:textId="77777777" w:rsidTr="00C92A69">
        <w:trPr>
          <w:trHeight w:val="567"/>
        </w:trPr>
        <w:tc>
          <w:tcPr>
            <w:tcW w:w="2972" w:type="dxa"/>
            <w:vAlign w:val="center"/>
          </w:tcPr>
          <w:p w14:paraId="649C662A" w14:textId="77777777" w:rsidR="003B517E" w:rsidRPr="0064464F" w:rsidRDefault="003B517E" w:rsidP="00C92A69">
            <w:pPr>
              <w:rPr>
                <w:szCs w:val="22"/>
                <w:lang w:val="en-GB"/>
              </w:rPr>
            </w:pPr>
            <w:r w:rsidRPr="0064464F">
              <w:rPr>
                <w:szCs w:val="22"/>
                <w:lang w:val="en-GB"/>
              </w:rPr>
              <w:t>Lead participant</w:t>
            </w:r>
          </w:p>
        </w:tc>
        <w:tc>
          <w:tcPr>
            <w:tcW w:w="3686" w:type="dxa"/>
            <w:vAlign w:val="center"/>
          </w:tcPr>
          <w:p w14:paraId="5DE41AF8" w14:textId="77777777" w:rsidR="003B517E" w:rsidRPr="0064464F" w:rsidRDefault="003B517E" w:rsidP="00C92A69">
            <w:pPr>
              <w:rPr>
                <w:szCs w:val="22"/>
                <w:lang w:val="en-GB"/>
              </w:rPr>
            </w:pPr>
          </w:p>
        </w:tc>
        <w:tc>
          <w:tcPr>
            <w:tcW w:w="2976" w:type="dxa"/>
            <w:vAlign w:val="center"/>
          </w:tcPr>
          <w:p w14:paraId="12EB891E" w14:textId="77777777" w:rsidR="003B517E" w:rsidRPr="0064464F" w:rsidRDefault="003B517E" w:rsidP="00C92A69">
            <w:pPr>
              <w:rPr>
                <w:szCs w:val="22"/>
                <w:lang w:val="en-GB"/>
              </w:rPr>
            </w:pPr>
          </w:p>
        </w:tc>
      </w:tr>
      <w:tr w:rsidR="00682A63" w:rsidRPr="0064464F" w14:paraId="712290AE" w14:textId="77777777" w:rsidTr="00C92A69">
        <w:trPr>
          <w:trHeight w:val="567"/>
        </w:trPr>
        <w:tc>
          <w:tcPr>
            <w:tcW w:w="2972" w:type="dxa"/>
            <w:vAlign w:val="center"/>
          </w:tcPr>
          <w:p w14:paraId="41DD4AA5" w14:textId="0F0BA89A" w:rsidR="00682A63" w:rsidRPr="0064464F" w:rsidRDefault="00682A63" w:rsidP="00C92A69">
            <w:pPr>
              <w:rPr>
                <w:szCs w:val="22"/>
                <w:lang w:val="en-GB"/>
              </w:rPr>
            </w:pPr>
            <w:r w:rsidRPr="0064464F">
              <w:rPr>
                <w:szCs w:val="22"/>
                <w:lang w:val="en-GB"/>
              </w:rPr>
              <w:t>Line Manager</w:t>
            </w:r>
          </w:p>
        </w:tc>
        <w:tc>
          <w:tcPr>
            <w:tcW w:w="3686" w:type="dxa"/>
            <w:vAlign w:val="center"/>
          </w:tcPr>
          <w:p w14:paraId="61856C56" w14:textId="77777777" w:rsidR="00682A63" w:rsidRPr="0064464F" w:rsidRDefault="00682A63" w:rsidP="00C92A69">
            <w:pPr>
              <w:rPr>
                <w:szCs w:val="22"/>
                <w:lang w:val="en-GB"/>
              </w:rPr>
            </w:pPr>
          </w:p>
        </w:tc>
        <w:tc>
          <w:tcPr>
            <w:tcW w:w="2976" w:type="dxa"/>
            <w:vAlign w:val="center"/>
          </w:tcPr>
          <w:p w14:paraId="569A1B9F" w14:textId="77777777" w:rsidR="00682A63" w:rsidRPr="0064464F" w:rsidRDefault="00682A63" w:rsidP="00C92A69">
            <w:pPr>
              <w:rPr>
                <w:szCs w:val="22"/>
                <w:lang w:val="en-GB"/>
              </w:rPr>
            </w:pPr>
          </w:p>
        </w:tc>
      </w:tr>
    </w:tbl>
    <w:p w14:paraId="7F5FBDAE" w14:textId="77777777" w:rsidR="000A7DB5" w:rsidRDefault="000A7DB5" w:rsidP="0070536A">
      <w:pPr>
        <w:rPr>
          <w:lang w:val="en-GB"/>
        </w:rPr>
      </w:pPr>
    </w:p>
    <w:p w14:paraId="7450338C" w14:textId="24D2BB4B" w:rsidR="00C523B8" w:rsidRDefault="00C523B8" w:rsidP="0070536A">
      <w:pPr>
        <w:rPr>
          <w:lang w:val="en-GB"/>
        </w:rPr>
      </w:pPr>
      <w:r>
        <w:rPr>
          <w:lang w:val="en-GB"/>
        </w:rPr>
        <w:t>¨</w:t>
      </w:r>
    </w:p>
    <w:p w14:paraId="52C30328" w14:textId="77777777" w:rsidR="00C523B8" w:rsidRPr="00FF7383" w:rsidRDefault="00C523B8" w:rsidP="00C523B8">
      <w:pPr>
        <w:pStyle w:val="Heading1"/>
      </w:pPr>
      <w:r w:rsidRPr="005E7D05">
        <w:t>List of a</w:t>
      </w:r>
      <w:r>
        <w:t>t</w:t>
      </w:r>
      <w:r w:rsidRPr="00FF7383">
        <w:t>tachments</w:t>
      </w:r>
    </w:p>
    <w:p w14:paraId="0523952E" w14:textId="77777777" w:rsidR="00C523B8" w:rsidRDefault="00C523B8" w:rsidP="0070536A">
      <w:pPr>
        <w:rPr>
          <w:lang w:val="en-GB"/>
        </w:rPr>
      </w:pPr>
    </w:p>
    <w:p w14:paraId="093DE04E" w14:textId="625CD0F7" w:rsidR="00C45FB7" w:rsidRPr="00BD397E" w:rsidRDefault="00BD397E" w:rsidP="0070536A">
      <w:pPr>
        <w:rPr>
          <w:i/>
          <w:iCs/>
          <w:lang w:val="en-GB"/>
        </w:rPr>
      </w:pPr>
      <w:r w:rsidRPr="00BD397E">
        <w:rPr>
          <w:i/>
          <w:iCs/>
          <w:lang w:val="en-GB"/>
        </w:rPr>
        <w:t xml:space="preserve">Please </w:t>
      </w:r>
      <w:r>
        <w:rPr>
          <w:i/>
          <w:iCs/>
          <w:lang w:val="en-GB"/>
        </w:rPr>
        <w:t>list all attachments (invoices, etc.)</w:t>
      </w:r>
      <w:r w:rsidRPr="00BD397E">
        <w:rPr>
          <w:i/>
          <w:iCs/>
          <w:lang w:val="en-GB"/>
        </w:rPr>
        <w:t xml:space="preserve"> </w:t>
      </w:r>
    </w:p>
    <w:p w14:paraId="07AE12E5" w14:textId="77777777" w:rsidR="00BD397E" w:rsidRDefault="00BD397E" w:rsidP="0070536A">
      <w:pPr>
        <w:rPr>
          <w:lang w:val="en-GB"/>
        </w:rPr>
      </w:pPr>
    </w:p>
    <w:p w14:paraId="469734D3" w14:textId="77777777" w:rsidR="00BD397E" w:rsidRDefault="00BD397E" w:rsidP="0070536A">
      <w:pPr>
        <w:rPr>
          <w:lang w:val="en-GB"/>
        </w:rPr>
      </w:pPr>
    </w:p>
    <w:p w14:paraId="781FCBCD" w14:textId="77777777" w:rsidR="00BD397E" w:rsidRDefault="00BD397E" w:rsidP="0070536A">
      <w:pPr>
        <w:rPr>
          <w:lang w:val="en-GB"/>
        </w:rPr>
      </w:pPr>
    </w:p>
    <w:p w14:paraId="373C2D70" w14:textId="77777777" w:rsidR="00BD397E" w:rsidRDefault="00BD397E" w:rsidP="0070536A">
      <w:pPr>
        <w:rPr>
          <w:lang w:val="en-GB"/>
        </w:rPr>
      </w:pPr>
    </w:p>
    <w:p w14:paraId="2A7057CB" w14:textId="77777777" w:rsidR="00BD397E" w:rsidRDefault="00BD397E" w:rsidP="0070536A">
      <w:pPr>
        <w:rPr>
          <w:lang w:val="en-GB"/>
        </w:rPr>
      </w:pPr>
    </w:p>
    <w:p w14:paraId="612D2A4F" w14:textId="77777777" w:rsidR="00BD397E" w:rsidRDefault="00BD397E" w:rsidP="00BD397E">
      <w:pPr>
        <w:pBdr>
          <w:bottom w:val="single" w:sz="4" w:space="1" w:color="auto"/>
        </w:pBdr>
        <w:rPr>
          <w:lang w:val="en-GB"/>
        </w:rPr>
      </w:pPr>
    </w:p>
    <w:p w14:paraId="7798FC36" w14:textId="4F461308" w:rsidR="00C45FB7" w:rsidRDefault="00C45FB7" w:rsidP="00BD397E">
      <w:pPr>
        <w:jc w:val="center"/>
        <w:rPr>
          <w:lang w:val="en-GB"/>
        </w:rPr>
      </w:pPr>
      <w:bookmarkStart w:id="2" w:name="_Hlk178150774"/>
      <w:r w:rsidRPr="00DD72B0">
        <w:rPr>
          <w:noProof/>
        </w:rPr>
        <w:drawing>
          <wp:inline distT="0" distB="0" distL="0" distR="0" wp14:anchorId="77DB321E" wp14:editId="77074019">
            <wp:extent cx="6100720" cy="1627415"/>
            <wp:effectExtent l="0" t="0" r="0" b="0"/>
            <wp:docPr id="1493508929" name="Obrázek 3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3508929" name="Obrázek 3" descr="A close-up of a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2266" cy="163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sectPr w:rsidR="00C45FB7" w:rsidSect="00A656F1">
      <w:headerReference w:type="default" r:id="rId12"/>
      <w:footerReference w:type="default" r:id="rId13"/>
      <w:headerReference w:type="first" r:id="rId14"/>
      <w:footerReference w:type="first" r:id="rId15"/>
      <w:pgSz w:w="11906" w:h="16838" w:code="9"/>
      <w:pgMar w:top="1304" w:right="1134" w:bottom="851" w:left="1134" w:header="714" w:footer="61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0AE4FC" w14:textId="77777777" w:rsidR="0059017F" w:rsidRDefault="0059017F">
      <w:r>
        <w:separator/>
      </w:r>
    </w:p>
  </w:endnote>
  <w:endnote w:type="continuationSeparator" w:id="0">
    <w:p w14:paraId="00F33411" w14:textId="77777777" w:rsidR="0059017F" w:rsidRDefault="00590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A8217" w14:textId="783D0113" w:rsidR="00726090" w:rsidRPr="00A656F1" w:rsidRDefault="00726090" w:rsidP="00726090">
    <w:pPr>
      <w:pStyle w:val="Footer"/>
      <w:pBdr>
        <w:top w:val="single" w:sz="4" w:space="0" w:color="auto"/>
      </w:pBdr>
      <w:tabs>
        <w:tab w:val="clear" w:pos="9072"/>
        <w:tab w:val="right" w:pos="9638"/>
      </w:tabs>
      <w:rPr>
        <w:sz w:val="18"/>
        <w:szCs w:val="18"/>
        <w:lang w:val="en-GB"/>
      </w:rPr>
    </w:pPr>
    <w:r w:rsidRPr="00A656F1">
      <w:rPr>
        <w:sz w:val="18"/>
        <w:szCs w:val="18"/>
        <w:lang w:val="en-GB"/>
      </w:rPr>
      <w:t xml:space="preserve">Document: </w:t>
    </w:r>
    <w:r>
      <w:rPr>
        <w:sz w:val="18"/>
        <w:szCs w:val="18"/>
        <w:lang w:val="en-GB"/>
      </w:rPr>
      <w:t>MSA</w:t>
    </w:r>
    <w:r w:rsidRPr="00A656F1">
      <w:rPr>
        <w:sz w:val="18"/>
        <w:szCs w:val="18"/>
        <w:lang w:val="en-GB"/>
      </w:rPr>
      <w:t xml:space="preserve"> </w:t>
    </w:r>
    <w:r w:rsidR="00734382">
      <w:rPr>
        <w:sz w:val="18"/>
        <w:szCs w:val="18"/>
        <w:lang w:val="en-GB"/>
      </w:rPr>
      <w:t>Report</w:t>
    </w:r>
    <w:r w:rsidRPr="00A656F1">
      <w:rPr>
        <w:sz w:val="18"/>
        <w:szCs w:val="18"/>
        <w:lang w:val="en-GB"/>
      </w:rPr>
      <w:t xml:space="preserve"> Template (</w:t>
    </w:r>
    <w:r>
      <w:rPr>
        <w:sz w:val="18"/>
        <w:szCs w:val="18"/>
        <w:lang w:val="en-GB"/>
      </w:rPr>
      <w:t>MSA</w:t>
    </w:r>
    <w:r w:rsidRPr="00A656F1">
      <w:rPr>
        <w:sz w:val="18"/>
        <w:szCs w:val="18"/>
        <w:lang w:val="en-GB"/>
      </w:rPr>
      <w:t>-T-0</w:t>
    </w:r>
    <w:r w:rsidR="00734382">
      <w:rPr>
        <w:sz w:val="18"/>
        <w:szCs w:val="18"/>
        <w:lang w:val="en-GB"/>
      </w:rPr>
      <w:t>2</w:t>
    </w:r>
    <w:r w:rsidRPr="00A656F1">
      <w:rPr>
        <w:sz w:val="18"/>
        <w:szCs w:val="18"/>
        <w:lang w:val="en-GB"/>
      </w:rPr>
      <w:t>)</w:t>
    </w:r>
    <w:r w:rsidRPr="00A656F1">
      <w:rPr>
        <w:sz w:val="18"/>
        <w:szCs w:val="18"/>
        <w:lang w:val="en-GB"/>
      </w:rPr>
      <w:tab/>
    </w:r>
    <w:r w:rsidRPr="00A656F1">
      <w:rPr>
        <w:sz w:val="18"/>
        <w:szCs w:val="18"/>
        <w:lang w:val="en-GB"/>
      </w:rPr>
      <w:tab/>
      <w:t xml:space="preserve">Page </w:t>
    </w:r>
    <w:r w:rsidRPr="00A656F1">
      <w:rPr>
        <w:sz w:val="18"/>
        <w:szCs w:val="18"/>
      </w:rPr>
      <w:fldChar w:fldCharType="begin"/>
    </w:r>
    <w:r w:rsidRPr="00A656F1">
      <w:rPr>
        <w:sz w:val="18"/>
        <w:szCs w:val="18"/>
        <w:lang w:val="en-GB"/>
      </w:rPr>
      <w:instrText xml:space="preserve"> PAGE  \* Arabic  \* MERGEFORMAT </w:instrText>
    </w:r>
    <w:r w:rsidRPr="00A656F1">
      <w:rPr>
        <w:sz w:val="18"/>
        <w:szCs w:val="18"/>
      </w:rPr>
      <w:fldChar w:fldCharType="separate"/>
    </w:r>
    <w:r>
      <w:rPr>
        <w:sz w:val="18"/>
        <w:szCs w:val="18"/>
      </w:rPr>
      <w:t>1</w:t>
    </w:r>
    <w:r w:rsidRPr="00A656F1">
      <w:rPr>
        <w:sz w:val="18"/>
        <w:szCs w:val="18"/>
      </w:rPr>
      <w:fldChar w:fldCharType="end"/>
    </w:r>
    <w:r w:rsidRPr="00A656F1">
      <w:rPr>
        <w:sz w:val="18"/>
        <w:szCs w:val="18"/>
        <w:lang w:val="en-GB"/>
      </w:rPr>
      <w:t xml:space="preserve"> / </w:t>
    </w:r>
    <w:r w:rsidRPr="00A656F1">
      <w:rPr>
        <w:sz w:val="18"/>
        <w:szCs w:val="18"/>
      </w:rPr>
      <w:fldChar w:fldCharType="begin"/>
    </w:r>
    <w:r w:rsidRPr="00A656F1">
      <w:rPr>
        <w:sz w:val="18"/>
        <w:szCs w:val="18"/>
        <w:lang w:val="en-GB"/>
      </w:rPr>
      <w:instrText xml:space="preserve"> NUMPAGES  \* Arabic  \* MERGEFORMAT </w:instrText>
    </w:r>
    <w:r w:rsidRPr="00A656F1">
      <w:rPr>
        <w:sz w:val="18"/>
        <w:szCs w:val="18"/>
      </w:rPr>
      <w:fldChar w:fldCharType="separate"/>
    </w:r>
    <w:r>
      <w:rPr>
        <w:sz w:val="18"/>
        <w:szCs w:val="18"/>
      </w:rPr>
      <w:t>5</w:t>
    </w:r>
    <w:r w:rsidRPr="00A656F1">
      <w:rPr>
        <w:sz w:val="18"/>
        <w:szCs w:val="18"/>
      </w:rPr>
      <w:fldChar w:fldCharType="end"/>
    </w:r>
  </w:p>
  <w:p w14:paraId="6ED2EC7A" w14:textId="7E89AE95" w:rsidR="00A656F1" w:rsidRPr="00726090" w:rsidRDefault="00726090" w:rsidP="00726090">
    <w:pPr>
      <w:pStyle w:val="Footer"/>
      <w:tabs>
        <w:tab w:val="clear" w:pos="9072"/>
        <w:tab w:val="right" w:pos="9638"/>
      </w:tabs>
      <w:rPr>
        <w:sz w:val="18"/>
        <w:szCs w:val="18"/>
        <w:lang w:val="en-GB"/>
      </w:rPr>
    </w:pPr>
    <w:r w:rsidRPr="00A656F1">
      <w:rPr>
        <w:sz w:val="18"/>
        <w:szCs w:val="18"/>
        <w:lang w:val="en-GB"/>
      </w:rPr>
      <w:tab/>
    </w:r>
    <w:r w:rsidRPr="00A656F1">
      <w:rPr>
        <w:sz w:val="18"/>
        <w:szCs w:val="18"/>
        <w:lang w:val="en-GB"/>
      </w:rPr>
      <w:tab/>
      <w:t>version: 1.0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E3196" w14:textId="1AC81F40" w:rsidR="007712D7" w:rsidRPr="007712D7" w:rsidRDefault="007712D7" w:rsidP="007712D7">
    <w:pPr>
      <w:pStyle w:val="Footer"/>
      <w:pBdr>
        <w:top w:val="single" w:sz="4" w:space="1" w:color="auto"/>
      </w:pBdr>
      <w:tabs>
        <w:tab w:val="clear" w:pos="9072"/>
        <w:tab w:val="right" w:pos="9638"/>
      </w:tabs>
      <w:jc w:val="both"/>
      <w:rPr>
        <w:sz w:val="20"/>
        <w:lang w:val="en-GB"/>
      </w:rPr>
    </w:pPr>
    <w:r>
      <w:rPr>
        <w:sz w:val="20"/>
        <w:lang w:val="en-GB"/>
      </w:rPr>
      <w:t xml:space="preserve">Document: </w:t>
    </w:r>
    <w:r w:rsidR="00A656F1" w:rsidRPr="007712D7">
      <w:rPr>
        <w:sz w:val="20"/>
        <w:lang w:val="en-GB"/>
      </w:rPr>
      <w:t xml:space="preserve">MSA Proposal Template </w:t>
    </w:r>
    <w:r w:rsidR="00A656F1">
      <w:rPr>
        <w:sz w:val="20"/>
        <w:lang w:val="en-GB"/>
      </w:rPr>
      <w:t>(</w:t>
    </w:r>
    <w:r w:rsidRPr="007712D7">
      <w:rPr>
        <w:sz w:val="20"/>
        <w:lang w:val="en-GB"/>
      </w:rPr>
      <w:t>MSA-T-01</w:t>
    </w:r>
    <w:r w:rsidR="00A656F1">
      <w:rPr>
        <w:sz w:val="20"/>
        <w:lang w:val="en-GB"/>
      </w:rPr>
      <w:t>)</w:t>
    </w:r>
    <w:r>
      <w:rPr>
        <w:sz w:val="20"/>
        <w:lang w:val="en-GB"/>
      </w:rPr>
      <w:tab/>
    </w:r>
    <w:r>
      <w:rPr>
        <w:sz w:val="20"/>
        <w:lang w:val="en-GB"/>
      </w:rPr>
      <w:tab/>
    </w:r>
    <w:r w:rsidR="00A656F1" w:rsidRPr="007712D7">
      <w:rPr>
        <w:sz w:val="20"/>
        <w:lang w:val="en-GB"/>
      </w:rPr>
      <w:t xml:space="preserve">Page </w:t>
    </w:r>
    <w:r w:rsidR="00A656F1" w:rsidRPr="007712D7">
      <w:rPr>
        <w:sz w:val="20"/>
      </w:rPr>
      <w:fldChar w:fldCharType="begin"/>
    </w:r>
    <w:r w:rsidR="00A656F1" w:rsidRPr="007712D7">
      <w:rPr>
        <w:sz w:val="20"/>
        <w:lang w:val="en-GB"/>
      </w:rPr>
      <w:instrText xml:space="preserve"> PAGE  \* Arabic  \* MERGEFORMAT </w:instrText>
    </w:r>
    <w:r w:rsidR="00A656F1" w:rsidRPr="007712D7">
      <w:rPr>
        <w:sz w:val="20"/>
      </w:rPr>
      <w:fldChar w:fldCharType="separate"/>
    </w:r>
    <w:r w:rsidR="00A656F1">
      <w:rPr>
        <w:sz w:val="20"/>
      </w:rPr>
      <w:t>1</w:t>
    </w:r>
    <w:r w:rsidR="00A656F1" w:rsidRPr="007712D7">
      <w:rPr>
        <w:sz w:val="20"/>
      </w:rPr>
      <w:fldChar w:fldCharType="end"/>
    </w:r>
    <w:r w:rsidR="00A656F1" w:rsidRPr="007712D7">
      <w:rPr>
        <w:sz w:val="20"/>
        <w:lang w:val="en-GB"/>
      </w:rPr>
      <w:t xml:space="preserve"> / </w:t>
    </w:r>
    <w:r w:rsidR="00A656F1" w:rsidRPr="007712D7">
      <w:rPr>
        <w:sz w:val="20"/>
      </w:rPr>
      <w:fldChar w:fldCharType="begin"/>
    </w:r>
    <w:r w:rsidR="00A656F1" w:rsidRPr="007712D7">
      <w:rPr>
        <w:sz w:val="20"/>
        <w:lang w:val="en-GB"/>
      </w:rPr>
      <w:instrText xml:space="preserve"> NUMPAGES  \* Arabic  \* MERGEFORMAT </w:instrText>
    </w:r>
    <w:r w:rsidR="00A656F1" w:rsidRPr="007712D7">
      <w:rPr>
        <w:sz w:val="20"/>
      </w:rPr>
      <w:fldChar w:fldCharType="separate"/>
    </w:r>
    <w:r w:rsidR="00A656F1">
      <w:rPr>
        <w:sz w:val="20"/>
      </w:rPr>
      <w:t>3</w:t>
    </w:r>
    <w:r w:rsidR="00A656F1" w:rsidRPr="007712D7">
      <w:rPr>
        <w:sz w:val="20"/>
      </w:rPr>
      <w:fldChar w:fldCharType="end"/>
    </w:r>
  </w:p>
  <w:p w14:paraId="688BFC71" w14:textId="26CA7493" w:rsidR="00F53BC6" w:rsidRPr="007712D7" w:rsidRDefault="007712D7" w:rsidP="00A656F1">
    <w:pPr>
      <w:pStyle w:val="Footer"/>
      <w:tabs>
        <w:tab w:val="clear" w:pos="9072"/>
        <w:tab w:val="right" w:pos="9638"/>
      </w:tabs>
      <w:rPr>
        <w:sz w:val="20"/>
        <w:lang w:val="en-GB"/>
      </w:rPr>
    </w:pPr>
    <w:r>
      <w:rPr>
        <w:sz w:val="20"/>
        <w:lang w:val="en-GB"/>
      </w:rPr>
      <w:t xml:space="preserve">Approved: </w:t>
    </w:r>
    <w:r w:rsidRPr="007712D7">
      <w:rPr>
        <w:sz w:val="20"/>
        <w:highlight w:val="yellow"/>
        <w:lang w:val="en-GB"/>
      </w:rPr>
      <w:t>draft</w:t>
    </w:r>
    <w:r>
      <w:rPr>
        <w:sz w:val="20"/>
        <w:lang w:val="en-GB"/>
      </w:rPr>
      <w:t xml:space="preserve"> </w:t>
    </w:r>
    <w:r w:rsidR="00A656F1">
      <w:rPr>
        <w:sz w:val="20"/>
        <w:lang w:val="en-GB"/>
      </w:rPr>
      <w:tab/>
    </w:r>
    <w:r w:rsidR="00A656F1">
      <w:rPr>
        <w:sz w:val="20"/>
        <w:lang w:val="en-GB"/>
      </w:rPr>
      <w:tab/>
    </w:r>
    <w:r w:rsidR="00A656F1" w:rsidRPr="007712D7">
      <w:rPr>
        <w:sz w:val="20"/>
        <w:lang w:val="en-GB"/>
      </w:rPr>
      <w:t>version: 1.0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B25428" w14:textId="77777777" w:rsidR="0059017F" w:rsidRDefault="0059017F">
      <w:r>
        <w:separator/>
      </w:r>
    </w:p>
  </w:footnote>
  <w:footnote w:type="continuationSeparator" w:id="0">
    <w:p w14:paraId="71C9EB30" w14:textId="77777777" w:rsidR="0059017F" w:rsidRDefault="005901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05C01" w14:textId="77777777" w:rsidR="0064464F" w:rsidRPr="007712D7" w:rsidRDefault="0064464F" w:rsidP="0064464F">
    <w:pPr>
      <w:pStyle w:val="Header"/>
      <w:tabs>
        <w:tab w:val="clear" w:pos="9072"/>
        <w:tab w:val="right" w:pos="9638"/>
      </w:tabs>
      <w:jc w:val="center"/>
      <w:rPr>
        <w:sz w:val="20"/>
        <w:lang w:val="en-GB"/>
      </w:rPr>
    </w:pPr>
    <w:bookmarkStart w:id="3" w:name="_Hlk176956131"/>
    <w:bookmarkStart w:id="4" w:name="_Hlk176956132"/>
    <w:bookmarkStart w:id="5" w:name="_Hlk176956157"/>
    <w:bookmarkStart w:id="6" w:name="_Hlk176956158"/>
    <w:bookmarkStart w:id="7" w:name="_Hlk178166727"/>
    <w:bookmarkStart w:id="8" w:name="_Hlk178166728"/>
    <w:r w:rsidRPr="007712D7">
      <w:rPr>
        <w:noProof/>
        <w:sz w:val="20"/>
      </w:rPr>
      <w:drawing>
        <wp:anchor distT="0" distB="0" distL="114300" distR="114300" simplePos="0" relativeHeight="251662336" behindDoc="1" locked="0" layoutInCell="1" allowOverlap="1" wp14:anchorId="5326165E" wp14:editId="7734E78A">
          <wp:simplePos x="0" y="0"/>
          <wp:positionH relativeFrom="column">
            <wp:posOffset>-205105</wp:posOffset>
          </wp:positionH>
          <wp:positionV relativeFrom="paragraph">
            <wp:posOffset>-222885</wp:posOffset>
          </wp:positionV>
          <wp:extent cx="1962150" cy="1008574"/>
          <wp:effectExtent l="0" t="0" r="0" b="0"/>
          <wp:wrapNone/>
          <wp:docPr id="132931051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7657564" name="Picture 69765756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4463" cy="10149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sz w:val="20"/>
        <w:lang w:val="en-GB"/>
      </w:rPr>
      <w:tab/>
    </w:r>
    <w:r>
      <w:rPr>
        <w:sz w:val="20"/>
        <w:lang w:val="en-GB"/>
      </w:rPr>
      <w:tab/>
    </w:r>
  </w:p>
  <w:p w14:paraId="7D16774A" w14:textId="77777777" w:rsidR="0064464F" w:rsidRPr="007712D7" w:rsidRDefault="0064464F" w:rsidP="0064464F">
    <w:pPr>
      <w:pStyle w:val="Header"/>
      <w:tabs>
        <w:tab w:val="clear" w:pos="9072"/>
        <w:tab w:val="right" w:pos="9638"/>
      </w:tabs>
      <w:jc w:val="center"/>
      <w:rPr>
        <w:sz w:val="20"/>
      </w:rPr>
    </w:pPr>
    <w:r>
      <w:rPr>
        <w:sz w:val="20"/>
      </w:rPr>
      <w:tab/>
    </w:r>
    <w:r w:rsidRPr="007712D7">
      <w:rPr>
        <w:sz w:val="20"/>
        <w:lang w:val="en-GB"/>
      </w:rPr>
      <w:tab/>
    </w:r>
    <w:r>
      <w:rPr>
        <w:sz w:val="20"/>
        <w:lang w:val="en-GB"/>
      </w:rPr>
      <w:t xml:space="preserve"> </w:t>
    </w:r>
  </w:p>
  <w:p w14:paraId="61EB456C" w14:textId="77777777" w:rsidR="0064464F" w:rsidRPr="000E79E2" w:rsidRDefault="0064464F" w:rsidP="0064464F">
    <w:pPr>
      <w:pStyle w:val="Header"/>
      <w:tabs>
        <w:tab w:val="clear" w:pos="9072"/>
        <w:tab w:val="right" w:pos="9638"/>
      </w:tabs>
      <w:jc w:val="center"/>
      <w:rPr>
        <w:sz w:val="18"/>
        <w:szCs w:val="18"/>
      </w:rPr>
    </w:pPr>
    <w:r>
      <w:rPr>
        <w:sz w:val="18"/>
        <w:szCs w:val="18"/>
      </w:rPr>
      <w:tab/>
    </w:r>
    <w:r w:rsidRPr="000E79E2">
      <w:rPr>
        <w:sz w:val="18"/>
        <w:szCs w:val="18"/>
      </w:rPr>
      <w:tab/>
    </w:r>
    <w:bookmarkEnd w:id="3"/>
    <w:bookmarkEnd w:id="4"/>
    <w:bookmarkEnd w:id="5"/>
    <w:bookmarkEnd w:id="6"/>
  </w:p>
  <w:bookmarkEnd w:id="7"/>
  <w:bookmarkEnd w:id="8"/>
  <w:p w14:paraId="130F89E4" w14:textId="3676E23C" w:rsidR="00AE7333" w:rsidRDefault="00AE7333" w:rsidP="0064464F">
    <w:pPr>
      <w:pStyle w:val="Header"/>
    </w:pPr>
  </w:p>
  <w:p w14:paraId="3EE64910" w14:textId="77777777" w:rsidR="0072274F" w:rsidRPr="0064464F" w:rsidRDefault="0072274F" w:rsidP="0064464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B0E5E" w14:textId="77777777" w:rsidR="007712D7" w:rsidRPr="007712D7" w:rsidRDefault="007712D7" w:rsidP="007712D7">
    <w:pPr>
      <w:pStyle w:val="Header"/>
      <w:tabs>
        <w:tab w:val="clear" w:pos="9072"/>
        <w:tab w:val="right" w:pos="9638"/>
      </w:tabs>
      <w:jc w:val="center"/>
      <w:rPr>
        <w:sz w:val="20"/>
        <w:lang w:val="en-GB"/>
      </w:rPr>
    </w:pPr>
    <w:r w:rsidRPr="007712D7">
      <w:rPr>
        <w:noProof/>
        <w:sz w:val="20"/>
      </w:rPr>
      <w:drawing>
        <wp:anchor distT="0" distB="0" distL="114300" distR="114300" simplePos="0" relativeHeight="251660288" behindDoc="1" locked="0" layoutInCell="1" allowOverlap="1" wp14:anchorId="0D86E2FF" wp14:editId="0ABEFA60">
          <wp:simplePos x="0" y="0"/>
          <wp:positionH relativeFrom="column">
            <wp:posOffset>-208280</wp:posOffset>
          </wp:positionH>
          <wp:positionV relativeFrom="paragraph">
            <wp:posOffset>-223157</wp:posOffset>
          </wp:positionV>
          <wp:extent cx="1540510" cy="791845"/>
          <wp:effectExtent l="0" t="0" r="0" b="0"/>
          <wp:wrapNone/>
          <wp:docPr id="159406018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7657564" name="Picture 69765756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0510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sz w:val="20"/>
        <w:lang w:val="en-GB"/>
      </w:rPr>
      <w:tab/>
    </w:r>
    <w:r>
      <w:rPr>
        <w:sz w:val="20"/>
        <w:lang w:val="en-GB"/>
      </w:rPr>
      <w:tab/>
    </w:r>
    <w:r w:rsidRPr="007712D7">
      <w:rPr>
        <w:sz w:val="20"/>
        <w:lang w:val="en-GB"/>
      </w:rPr>
      <w:t>23CBC01 CaBuCo</w:t>
    </w:r>
  </w:p>
  <w:p w14:paraId="2D732CBA" w14:textId="77777777" w:rsidR="007712D7" w:rsidRPr="007712D7" w:rsidRDefault="007712D7" w:rsidP="007712D7">
    <w:pPr>
      <w:pStyle w:val="Header"/>
      <w:tabs>
        <w:tab w:val="clear" w:pos="9072"/>
        <w:tab w:val="right" w:pos="9638"/>
      </w:tabs>
      <w:jc w:val="center"/>
      <w:rPr>
        <w:sz w:val="20"/>
      </w:rPr>
    </w:pPr>
    <w:r>
      <w:rPr>
        <w:sz w:val="20"/>
      </w:rPr>
      <w:tab/>
    </w:r>
    <w:r w:rsidRPr="007712D7">
      <w:rPr>
        <w:sz w:val="20"/>
        <w:lang w:val="en-GB"/>
      </w:rPr>
      <w:tab/>
      <w:t>Mentoring Scheme Award</w:t>
    </w:r>
  </w:p>
  <w:p w14:paraId="3687A9B9" w14:textId="1296671D" w:rsidR="007712D7" w:rsidRPr="007712D7" w:rsidRDefault="007712D7" w:rsidP="007712D7">
    <w:pPr>
      <w:pStyle w:val="Header"/>
      <w:tabs>
        <w:tab w:val="clear" w:pos="9072"/>
        <w:tab w:val="right" w:pos="9638"/>
      </w:tabs>
      <w:jc w:val="center"/>
      <w:rPr>
        <w:sz w:val="20"/>
        <w:lang w:val="en-GB"/>
      </w:rPr>
    </w:pPr>
    <w:r>
      <w:rPr>
        <w:sz w:val="18"/>
        <w:szCs w:val="18"/>
      </w:rPr>
      <w:tab/>
    </w:r>
    <w:r w:rsidRPr="000E79E2">
      <w:rPr>
        <w:sz w:val="18"/>
        <w:szCs w:val="18"/>
      </w:rPr>
      <w:tab/>
    </w:r>
  </w:p>
  <w:p w14:paraId="08CEFCBC" w14:textId="0DAFCBA6" w:rsidR="00FE6CF1" w:rsidRDefault="00FE6CF1">
    <w:pPr>
      <w:pStyle w:val="Header"/>
      <w:rPr>
        <w:sz w:val="4"/>
        <w:szCs w:val="4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991016"/>
    <w:multiLevelType w:val="multilevel"/>
    <w:tmpl w:val="8A44C9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74219A8"/>
    <w:multiLevelType w:val="hybridMultilevel"/>
    <w:tmpl w:val="27345244"/>
    <w:lvl w:ilvl="0" w:tplc="7D801948">
      <w:start w:val="1"/>
      <w:numFmt w:val="bullet"/>
      <w:pStyle w:val="ListParagraph"/>
      <w:lvlText w:val="-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vanish w:val="0"/>
        <w:sz w:val="24"/>
        <w:vertAlign w:val="baseline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124946"/>
    <w:multiLevelType w:val="hybridMultilevel"/>
    <w:tmpl w:val="81B45D5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5D163F"/>
    <w:multiLevelType w:val="hybridMultilevel"/>
    <w:tmpl w:val="E52ECA7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5224F0"/>
    <w:multiLevelType w:val="hybridMultilevel"/>
    <w:tmpl w:val="66727C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B1042B"/>
    <w:multiLevelType w:val="hybridMultilevel"/>
    <w:tmpl w:val="AA9C8E22"/>
    <w:lvl w:ilvl="0" w:tplc="7EC26A5C"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  <w:sz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2F4C89"/>
    <w:multiLevelType w:val="multilevel"/>
    <w:tmpl w:val="7E6A31B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128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 w16cid:durableId="1563711418">
    <w:abstractNumId w:val="6"/>
  </w:num>
  <w:num w:numId="2" w16cid:durableId="712659844">
    <w:abstractNumId w:val="1"/>
  </w:num>
  <w:num w:numId="3" w16cid:durableId="1328242963">
    <w:abstractNumId w:val="3"/>
  </w:num>
  <w:num w:numId="4" w16cid:durableId="1722552496">
    <w:abstractNumId w:val="0"/>
  </w:num>
  <w:num w:numId="5" w16cid:durableId="1316909074">
    <w:abstractNumId w:val="4"/>
  </w:num>
  <w:num w:numId="6" w16cid:durableId="914783932">
    <w:abstractNumId w:val="5"/>
  </w:num>
  <w:num w:numId="7" w16cid:durableId="751851373">
    <w:abstractNumId w:val="6"/>
  </w:num>
  <w:num w:numId="8" w16cid:durableId="277571188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attachedTemplate r:id="rId1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 fill="f" fillcolor="white" stroke="f">
      <v:fill color="white" on="f"/>
      <v:stroke on="f"/>
      <o:colormru v:ext="edit" colors="#00285b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0BA3"/>
    <w:rsid w:val="0000092E"/>
    <w:rsid w:val="000027DA"/>
    <w:rsid w:val="00013A23"/>
    <w:rsid w:val="00013C94"/>
    <w:rsid w:val="00021443"/>
    <w:rsid w:val="000218E1"/>
    <w:rsid w:val="00021AE8"/>
    <w:rsid w:val="00021E1B"/>
    <w:rsid w:val="000306B2"/>
    <w:rsid w:val="00031AD6"/>
    <w:rsid w:val="00032935"/>
    <w:rsid w:val="00040B85"/>
    <w:rsid w:val="0004482A"/>
    <w:rsid w:val="00045FDF"/>
    <w:rsid w:val="000505C7"/>
    <w:rsid w:val="00053C03"/>
    <w:rsid w:val="000607E4"/>
    <w:rsid w:val="000710A5"/>
    <w:rsid w:val="000722A5"/>
    <w:rsid w:val="00077667"/>
    <w:rsid w:val="00080D77"/>
    <w:rsid w:val="00081FBA"/>
    <w:rsid w:val="00082ECB"/>
    <w:rsid w:val="00084080"/>
    <w:rsid w:val="0008472D"/>
    <w:rsid w:val="00085934"/>
    <w:rsid w:val="00085CE7"/>
    <w:rsid w:val="00086A27"/>
    <w:rsid w:val="00095E13"/>
    <w:rsid w:val="000A0FF5"/>
    <w:rsid w:val="000A1CF5"/>
    <w:rsid w:val="000A7DB5"/>
    <w:rsid w:val="000B0A30"/>
    <w:rsid w:val="000C2744"/>
    <w:rsid w:val="000C4B0A"/>
    <w:rsid w:val="000D17CB"/>
    <w:rsid w:val="000D1866"/>
    <w:rsid w:val="000D4B7D"/>
    <w:rsid w:val="000D6243"/>
    <w:rsid w:val="000E54B8"/>
    <w:rsid w:val="000E79E2"/>
    <w:rsid w:val="000F2403"/>
    <w:rsid w:val="000F3035"/>
    <w:rsid w:val="000F347B"/>
    <w:rsid w:val="000F5E44"/>
    <w:rsid w:val="000F7D5E"/>
    <w:rsid w:val="00104F6A"/>
    <w:rsid w:val="00106062"/>
    <w:rsid w:val="00106CFA"/>
    <w:rsid w:val="0012017D"/>
    <w:rsid w:val="001249D1"/>
    <w:rsid w:val="00124D46"/>
    <w:rsid w:val="00125468"/>
    <w:rsid w:val="00131F7E"/>
    <w:rsid w:val="001460BE"/>
    <w:rsid w:val="00147B92"/>
    <w:rsid w:val="001720E3"/>
    <w:rsid w:val="00172B20"/>
    <w:rsid w:val="00182C2F"/>
    <w:rsid w:val="00185675"/>
    <w:rsid w:val="0019072A"/>
    <w:rsid w:val="001B6A5F"/>
    <w:rsid w:val="001B7145"/>
    <w:rsid w:val="001C333A"/>
    <w:rsid w:val="001C586D"/>
    <w:rsid w:val="001D47E2"/>
    <w:rsid w:val="001D6445"/>
    <w:rsid w:val="001D70D5"/>
    <w:rsid w:val="001D76D2"/>
    <w:rsid w:val="001E1619"/>
    <w:rsid w:val="001E3A9B"/>
    <w:rsid w:val="001F6C76"/>
    <w:rsid w:val="0020190D"/>
    <w:rsid w:val="00206579"/>
    <w:rsid w:val="00207763"/>
    <w:rsid w:val="00210D54"/>
    <w:rsid w:val="00216A02"/>
    <w:rsid w:val="00216CC8"/>
    <w:rsid w:val="00216F07"/>
    <w:rsid w:val="00226B50"/>
    <w:rsid w:val="0022792E"/>
    <w:rsid w:val="002303F9"/>
    <w:rsid w:val="00230EAE"/>
    <w:rsid w:val="00235DBF"/>
    <w:rsid w:val="0023654F"/>
    <w:rsid w:val="00252374"/>
    <w:rsid w:val="00254127"/>
    <w:rsid w:val="00257FF2"/>
    <w:rsid w:val="00270448"/>
    <w:rsid w:val="002731DC"/>
    <w:rsid w:val="00273823"/>
    <w:rsid w:val="002A1B7A"/>
    <w:rsid w:val="002A2B46"/>
    <w:rsid w:val="002A35FC"/>
    <w:rsid w:val="002B2A4B"/>
    <w:rsid w:val="002B5E79"/>
    <w:rsid w:val="002C647E"/>
    <w:rsid w:val="002C7BFE"/>
    <w:rsid w:val="002D3ED7"/>
    <w:rsid w:val="002E2FC8"/>
    <w:rsid w:val="002F1138"/>
    <w:rsid w:val="003110FC"/>
    <w:rsid w:val="00314635"/>
    <w:rsid w:val="0031773E"/>
    <w:rsid w:val="0032512B"/>
    <w:rsid w:val="0032555A"/>
    <w:rsid w:val="0033089D"/>
    <w:rsid w:val="00331B7C"/>
    <w:rsid w:val="00335921"/>
    <w:rsid w:val="00336CEE"/>
    <w:rsid w:val="00352530"/>
    <w:rsid w:val="003572D8"/>
    <w:rsid w:val="0036683B"/>
    <w:rsid w:val="00373A90"/>
    <w:rsid w:val="00385495"/>
    <w:rsid w:val="003856BA"/>
    <w:rsid w:val="00390E26"/>
    <w:rsid w:val="003966AB"/>
    <w:rsid w:val="00396D8D"/>
    <w:rsid w:val="003A3439"/>
    <w:rsid w:val="003B517E"/>
    <w:rsid w:val="003B5C04"/>
    <w:rsid w:val="003C7E17"/>
    <w:rsid w:val="003E0CAC"/>
    <w:rsid w:val="003E334E"/>
    <w:rsid w:val="003E5C7B"/>
    <w:rsid w:val="003F6E12"/>
    <w:rsid w:val="0040315D"/>
    <w:rsid w:val="0040499D"/>
    <w:rsid w:val="00420703"/>
    <w:rsid w:val="00421AF9"/>
    <w:rsid w:val="00422B98"/>
    <w:rsid w:val="00426668"/>
    <w:rsid w:val="00427599"/>
    <w:rsid w:val="0043072C"/>
    <w:rsid w:val="00430C60"/>
    <w:rsid w:val="004317A8"/>
    <w:rsid w:val="00433B77"/>
    <w:rsid w:val="004357A0"/>
    <w:rsid w:val="00436FDE"/>
    <w:rsid w:val="0044126C"/>
    <w:rsid w:val="00442507"/>
    <w:rsid w:val="00444560"/>
    <w:rsid w:val="00444E75"/>
    <w:rsid w:val="00446E97"/>
    <w:rsid w:val="00447FE7"/>
    <w:rsid w:val="00451C0D"/>
    <w:rsid w:val="00456960"/>
    <w:rsid w:val="0046085B"/>
    <w:rsid w:val="004638AD"/>
    <w:rsid w:val="00472556"/>
    <w:rsid w:val="00473A5F"/>
    <w:rsid w:val="00490FE7"/>
    <w:rsid w:val="00496769"/>
    <w:rsid w:val="00497888"/>
    <w:rsid w:val="004A0EDD"/>
    <w:rsid w:val="004A584F"/>
    <w:rsid w:val="004B3CC2"/>
    <w:rsid w:val="004B3F23"/>
    <w:rsid w:val="004B681D"/>
    <w:rsid w:val="004C0AC7"/>
    <w:rsid w:val="004C21C2"/>
    <w:rsid w:val="004C56B7"/>
    <w:rsid w:val="004D4720"/>
    <w:rsid w:val="004D4B02"/>
    <w:rsid w:val="004E1D32"/>
    <w:rsid w:val="004F3B12"/>
    <w:rsid w:val="004F5B3C"/>
    <w:rsid w:val="00501193"/>
    <w:rsid w:val="00510CBE"/>
    <w:rsid w:val="0051753B"/>
    <w:rsid w:val="00517C6B"/>
    <w:rsid w:val="0052572D"/>
    <w:rsid w:val="00550590"/>
    <w:rsid w:val="005551C1"/>
    <w:rsid w:val="00556244"/>
    <w:rsid w:val="00584EC7"/>
    <w:rsid w:val="0059017F"/>
    <w:rsid w:val="005924EC"/>
    <w:rsid w:val="005A730B"/>
    <w:rsid w:val="005A75BD"/>
    <w:rsid w:val="005B2102"/>
    <w:rsid w:val="005B457A"/>
    <w:rsid w:val="005B5376"/>
    <w:rsid w:val="005B6A56"/>
    <w:rsid w:val="005C2CA9"/>
    <w:rsid w:val="005C48F1"/>
    <w:rsid w:val="005D30CB"/>
    <w:rsid w:val="005E535E"/>
    <w:rsid w:val="005E6C06"/>
    <w:rsid w:val="005E7144"/>
    <w:rsid w:val="006014AE"/>
    <w:rsid w:val="00605E4C"/>
    <w:rsid w:val="00607766"/>
    <w:rsid w:val="00620BA3"/>
    <w:rsid w:val="00631813"/>
    <w:rsid w:val="00632E3C"/>
    <w:rsid w:val="006335AE"/>
    <w:rsid w:val="00640F99"/>
    <w:rsid w:val="00642CEA"/>
    <w:rsid w:val="0064341D"/>
    <w:rsid w:val="006440B4"/>
    <w:rsid w:val="0064464F"/>
    <w:rsid w:val="0065236C"/>
    <w:rsid w:val="00664773"/>
    <w:rsid w:val="0067078D"/>
    <w:rsid w:val="00677EF5"/>
    <w:rsid w:val="00682A63"/>
    <w:rsid w:val="0069359F"/>
    <w:rsid w:val="0069480E"/>
    <w:rsid w:val="00696357"/>
    <w:rsid w:val="00697359"/>
    <w:rsid w:val="006A2565"/>
    <w:rsid w:val="006A6DFC"/>
    <w:rsid w:val="006A7E27"/>
    <w:rsid w:val="006B06A5"/>
    <w:rsid w:val="006C51EC"/>
    <w:rsid w:val="006C64CC"/>
    <w:rsid w:val="006D6075"/>
    <w:rsid w:val="006E02E3"/>
    <w:rsid w:val="00701EC5"/>
    <w:rsid w:val="0070536A"/>
    <w:rsid w:val="00705F4C"/>
    <w:rsid w:val="0072274F"/>
    <w:rsid w:val="00726090"/>
    <w:rsid w:val="00726EB0"/>
    <w:rsid w:val="00727117"/>
    <w:rsid w:val="00734382"/>
    <w:rsid w:val="00734977"/>
    <w:rsid w:val="007379FB"/>
    <w:rsid w:val="00746BB4"/>
    <w:rsid w:val="007712D7"/>
    <w:rsid w:val="00774494"/>
    <w:rsid w:val="0077494C"/>
    <w:rsid w:val="00774EB1"/>
    <w:rsid w:val="00777546"/>
    <w:rsid w:val="007913B4"/>
    <w:rsid w:val="007A1B62"/>
    <w:rsid w:val="007A69F5"/>
    <w:rsid w:val="007B6011"/>
    <w:rsid w:val="007C10D4"/>
    <w:rsid w:val="007C43B2"/>
    <w:rsid w:val="007D2225"/>
    <w:rsid w:val="007D3588"/>
    <w:rsid w:val="007D56DE"/>
    <w:rsid w:val="007D6466"/>
    <w:rsid w:val="007E3570"/>
    <w:rsid w:val="007E5015"/>
    <w:rsid w:val="007E7374"/>
    <w:rsid w:val="007F725A"/>
    <w:rsid w:val="00800C2E"/>
    <w:rsid w:val="00804CFE"/>
    <w:rsid w:val="00810044"/>
    <w:rsid w:val="00824703"/>
    <w:rsid w:val="008259FB"/>
    <w:rsid w:val="00826F8E"/>
    <w:rsid w:val="00833529"/>
    <w:rsid w:val="00841248"/>
    <w:rsid w:val="00842535"/>
    <w:rsid w:val="00846F2D"/>
    <w:rsid w:val="00853FBE"/>
    <w:rsid w:val="00855281"/>
    <w:rsid w:val="00864D01"/>
    <w:rsid w:val="008652A6"/>
    <w:rsid w:val="008662F6"/>
    <w:rsid w:val="00866CD3"/>
    <w:rsid w:val="008705E6"/>
    <w:rsid w:val="008707C6"/>
    <w:rsid w:val="00871CFB"/>
    <w:rsid w:val="0087591E"/>
    <w:rsid w:val="00875D09"/>
    <w:rsid w:val="00877D68"/>
    <w:rsid w:val="0088047C"/>
    <w:rsid w:val="008862E8"/>
    <w:rsid w:val="0089047B"/>
    <w:rsid w:val="00890760"/>
    <w:rsid w:val="008919A5"/>
    <w:rsid w:val="00893DBA"/>
    <w:rsid w:val="008A36E4"/>
    <w:rsid w:val="008A578F"/>
    <w:rsid w:val="008A5CFA"/>
    <w:rsid w:val="008A5F17"/>
    <w:rsid w:val="008B0235"/>
    <w:rsid w:val="008B32F1"/>
    <w:rsid w:val="008E28B0"/>
    <w:rsid w:val="008E4427"/>
    <w:rsid w:val="008E6D41"/>
    <w:rsid w:val="008F0015"/>
    <w:rsid w:val="008F4DAE"/>
    <w:rsid w:val="008F514E"/>
    <w:rsid w:val="009118AB"/>
    <w:rsid w:val="00912E29"/>
    <w:rsid w:val="00914173"/>
    <w:rsid w:val="009164A5"/>
    <w:rsid w:val="0091759B"/>
    <w:rsid w:val="009206EA"/>
    <w:rsid w:val="009241DD"/>
    <w:rsid w:val="009268D4"/>
    <w:rsid w:val="00930FB3"/>
    <w:rsid w:val="00946155"/>
    <w:rsid w:val="00946439"/>
    <w:rsid w:val="009534DC"/>
    <w:rsid w:val="00961488"/>
    <w:rsid w:val="00963826"/>
    <w:rsid w:val="009651A8"/>
    <w:rsid w:val="00966FD0"/>
    <w:rsid w:val="0097197A"/>
    <w:rsid w:val="009739B3"/>
    <w:rsid w:val="00994528"/>
    <w:rsid w:val="009A0E92"/>
    <w:rsid w:val="009A294D"/>
    <w:rsid w:val="009A47D7"/>
    <w:rsid w:val="009A510F"/>
    <w:rsid w:val="009B0C9E"/>
    <w:rsid w:val="009B590E"/>
    <w:rsid w:val="009B5CCC"/>
    <w:rsid w:val="009C0829"/>
    <w:rsid w:val="009C0C6D"/>
    <w:rsid w:val="009C38F2"/>
    <w:rsid w:val="009C4914"/>
    <w:rsid w:val="009D6C3C"/>
    <w:rsid w:val="009E38CF"/>
    <w:rsid w:val="009E545E"/>
    <w:rsid w:val="009F04CF"/>
    <w:rsid w:val="009F1548"/>
    <w:rsid w:val="00A01EDE"/>
    <w:rsid w:val="00A17CDB"/>
    <w:rsid w:val="00A2268F"/>
    <w:rsid w:val="00A22C08"/>
    <w:rsid w:val="00A377F4"/>
    <w:rsid w:val="00A37D16"/>
    <w:rsid w:val="00A42AC3"/>
    <w:rsid w:val="00A50196"/>
    <w:rsid w:val="00A6361C"/>
    <w:rsid w:val="00A656F1"/>
    <w:rsid w:val="00A768C9"/>
    <w:rsid w:val="00A7723A"/>
    <w:rsid w:val="00A80210"/>
    <w:rsid w:val="00A94DC2"/>
    <w:rsid w:val="00A95305"/>
    <w:rsid w:val="00AB0407"/>
    <w:rsid w:val="00AB083C"/>
    <w:rsid w:val="00AC51D3"/>
    <w:rsid w:val="00AD3B35"/>
    <w:rsid w:val="00AD7F7D"/>
    <w:rsid w:val="00AE0F4A"/>
    <w:rsid w:val="00AE12A1"/>
    <w:rsid w:val="00AE3983"/>
    <w:rsid w:val="00AE5F2E"/>
    <w:rsid w:val="00AE7333"/>
    <w:rsid w:val="00B01020"/>
    <w:rsid w:val="00B0722A"/>
    <w:rsid w:val="00B12095"/>
    <w:rsid w:val="00B127D1"/>
    <w:rsid w:val="00B1435A"/>
    <w:rsid w:val="00B21D26"/>
    <w:rsid w:val="00B233B4"/>
    <w:rsid w:val="00B246C3"/>
    <w:rsid w:val="00B273E8"/>
    <w:rsid w:val="00B328EC"/>
    <w:rsid w:val="00B330F5"/>
    <w:rsid w:val="00B37C6D"/>
    <w:rsid w:val="00B40D2F"/>
    <w:rsid w:val="00B515CA"/>
    <w:rsid w:val="00B55E31"/>
    <w:rsid w:val="00B66BF8"/>
    <w:rsid w:val="00B710C3"/>
    <w:rsid w:val="00B71DC2"/>
    <w:rsid w:val="00B93A8F"/>
    <w:rsid w:val="00B94139"/>
    <w:rsid w:val="00BA3A83"/>
    <w:rsid w:val="00BA525C"/>
    <w:rsid w:val="00BB4E32"/>
    <w:rsid w:val="00BB5B7B"/>
    <w:rsid w:val="00BB6740"/>
    <w:rsid w:val="00BB725F"/>
    <w:rsid w:val="00BC13F3"/>
    <w:rsid w:val="00BC4AB3"/>
    <w:rsid w:val="00BC4CDC"/>
    <w:rsid w:val="00BD397E"/>
    <w:rsid w:val="00BD764D"/>
    <w:rsid w:val="00BF305F"/>
    <w:rsid w:val="00C010FB"/>
    <w:rsid w:val="00C01FCE"/>
    <w:rsid w:val="00C10974"/>
    <w:rsid w:val="00C338FA"/>
    <w:rsid w:val="00C34EE2"/>
    <w:rsid w:val="00C37D79"/>
    <w:rsid w:val="00C45F9B"/>
    <w:rsid w:val="00C45FB7"/>
    <w:rsid w:val="00C523B8"/>
    <w:rsid w:val="00C647A1"/>
    <w:rsid w:val="00C67FC6"/>
    <w:rsid w:val="00C70B75"/>
    <w:rsid w:val="00C73854"/>
    <w:rsid w:val="00C8070B"/>
    <w:rsid w:val="00C92A69"/>
    <w:rsid w:val="00C971D8"/>
    <w:rsid w:val="00CA1DBB"/>
    <w:rsid w:val="00CA60AB"/>
    <w:rsid w:val="00CA7DC1"/>
    <w:rsid w:val="00CB5254"/>
    <w:rsid w:val="00CC7F06"/>
    <w:rsid w:val="00CD2575"/>
    <w:rsid w:val="00CE14B6"/>
    <w:rsid w:val="00CE61F2"/>
    <w:rsid w:val="00CF5B83"/>
    <w:rsid w:val="00CF7034"/>
    <w:rsid w:val="00D01D4C"/>
    <w:rsid w:val="00D04438"/>
    <w:rsid w:val="00D11432"/>
    <w:rsid w:val="00D14D4A"/>
    <w:rsid w:val="00D26C0F"/>
    <w:rsid w:val="00D27B63"/>
    <w:rsid w:val="00D31B39"/>
    <w:rsid w:val="00D34F30"/>
    <w:rsid w:val="00D35E08"/>
    <w:rsid w:val="00D45795"/>
    <w:rsid w:val="00D45E35"/>
    <w:rsid w:val="00D503D0"/>
    <w:rsid w:val="00D54CBA"/>
    <w:rsid w:val="00D87310"/>
    <w:rsid w:val="00DB6BD8"/>
    <w:rsid w:val="00DD0C10"/>
    <w:rsid w:val="00DD6320"/>
    <w:rsid w:val="00DE2DF3"/>
    <w:rsid w:val="00DE3051"/>
    <w:rsid w:val="00DE4CCE"/>
    <w:rsid w:val="00DF569F"/>
    <w:rsid w:val="00DF688A"/>
    <w:rsid w:val="00E2384C"/>
    <w:rsid w:val="00E3615C"/>
    <w:rsid w:val="00E36C75"/>
    <w:rsid w:val="00E43D26"/>
    <w:rsid w:val="00E60297"/>
    <w:rsid w:val="00E64F72"/>
    <w:rsid w:val="00E6614D"/>
    <w:rsid w:val="00E82FE2"/>
    <w:rsid w:val="00E84125"/>
    <w:rsid w:val="00E84B6F"/>
    <w:rsid w:val="00E87607"/>
    <w:rsid w:val="00E95BD2"/>
    <w:rsid w:val="00EA016B"/>
    <w:rsid w:val="00EB18DE"/>
    <w:rsid w:val="00EB2553"/>
    <w:rsid w:val="00EC2F1C"/>
    <w:rsid w:val="00EC322B"/>
    <w:rsid w:val="00ED420A"/>
    <w:rsid w:val="00EE2865"/>
    <w:rsid w:val="00EE46F7"/>
    <w:rsid w:val="00F01180"/>
    <w:rsid w:val="00F0499C"/>
    <w:rsid w:val="00F10D99"/>
    <w:rsid w:val="00F27931"/>
    <w:rsid w:val="00F36647"/>
    <w:rsid w:val="00F406CF"/>
    <w:rsid w:val="00F478FF"/>
    <w:rsid w:val="00F5336E"/>
    <w:rsid w:val="00F53BC6"/>
    <w:rsid w:val="00F55DE8"/>
    <w:rsid w:val="00F80021"/>
    <w:rsid w:val="00F83095"/>
    <w:rsid w:val="00F84148"/>
    <w:rsid w:val="00FA305B"/>
    <w:rsid w:val="00FC31B2"/>
    <w:rsid w:val="00FC49B2"/>
    <w:rsid w:val="00FE3071"/>
    <w:rsid w:val="00FE67E6"/>
    <w:rsid w:val="00FE6CF1"/>
    <w:rsid w:val="00FF4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="f" fillcolor="white" stroke="f">
      <v:fill color="white" on="f"/>
      <v:stroke on="f"/>
      <o:colormru v:ext="edit" colors="#00285b"/>
    </o:shapedefaults>
    <o:shapelayout v:ext="edit">
      <o:idmap v:ext="edit" data="2"/>
    </o:shapelayout>
  </w:shapeDefaults>
  <w:decimalSymbol w:val=","/>
  <w:listSeparator w:val=";"/>
  <w14:docId w14:val="6BCE547C"/>
  <w15:docId w15:val="{86D22160-43F5-4E73-9314-5A1ED60F1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06EA"/>
    <w:rPr>
      <w:rFonts w:ascii="Arial" w:hAnsi="Arial"/>
      <w:sz w:val="22"/>
      <w:lang w:val="de-DE" w:eastAsia="de-DE"/>
    </w:rPr>
  </w:style>
  <w:style w:type="paragraph" w:styleId="Heading1">
    <w:name w:val="heading 1"/>
    <w:basedOn w:val="ListParagraph1"/>
    <w:next w:val="Normal"/>
    <w:link w:val="Heading1Char"/>
    <w:uiPriority w:val="9"/>
    <w:qFormat/>
    <w:rsid w:val="00013A23"/>
    <w:pPr>
      <w:keepNext/>
      <w:numPr>
        <w:numId w:val="1"/>
      </w:numPr>
      <w:autoSpaceDE w:val="0"/>
      <w:autoSpaceDN w:val="0"/>
      <w:adjustRightInd w:val="0"/>
      <w:spacing w:before="120" w:after="120"/>
      <w:ind w:left="431" w:hanging="431"/>
      <w:contextualSpacing w:val="0"/>
      <w:outlineLvl w:val="0"/>
    </w:pPr>
    <w:rPr>
      <w:rFonts w:ascii="Arial" w:hAnsi="Arial" w:cs="Arial"/>
      <w:b/>
      <w:lang w:val="en-GB" w:eastAsia="de-CH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numPr>
        <w:ilvl w:val="1"/>
        <w:numId w:val="1"/>
      </w:numPr>
      <w:autoSpaceDE w:val="0"/>
      <w:autoSpaceDN w:val="0"/>
      <w:adjustRightInd w:val="0"/>
      <w:spacing w:before="200" w:after="120" w:line="240" w:lineRule="atLeast"/>
      <w:ind w:left="426" w:hanging="426"/>
      <w:jc w:val="both"/>
      <w:outlineLvl w:val="1"/>
    </w:pPr>
    <w:rPr>
      <w:rFonts w:eastAsiaTheme="majorEastAsia" w:cstheme="majorBidi"/>
      <w:b/>
      <w:bCs/>
      <w:szCs w:val="26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numPr>
        <w:ilvl w:val="2"/>
        <w:numId w:val="1"/>
      </w:numPr>
      <w:autoSpaceDE w:val="0"/>
      <w:autoSpaceDN w:val="0"/>
      <w:adjustRightInd w:val="0"/>
      <w:spacing w:before="200" w:after="120" w:line="240" w:lineRule="atLeast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numPr>
        <w:ilvl w:val="3"/>
        <w:numId w:val="1"/>
      </w:numPr>
      <w:autoSpaceDE w:val="0"/>
      <w:autoSpaceDN w:val="0"/>
      <w:adjustRightInd w:val="0"/>
      <w:spacing w:before="200" w:after="120" w:line="240" w:lineRule="atLeast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GB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numPr>
        <w:ilvl w:val="4"/>
        <w:numId w:val="1"/>
      </w:numPr>
      <w:autoSpaceDE w:val="0"/>
      <w:autoSpaceDN w:val="0"/>
      <w:adjustRightInd w:val="0"/>
      <w:spacing w:before="200" w:after="120" w:line="240" w:lineRule="atLeast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numPr>
        <w:ilvl w:val="5"/>
        <w:numId w:val="1"/>
      </w:numPr>
      <w:autoSpaceDE w:val="0"/>
      <w:autoSpaceDN w:val="0"/>
      <w:adjustRightInd w:val="0"/>
      <w:spacing w:before="200" w:after="120" w:line="240" w:lineRule="atLeast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numPr>
        <w:ilvl w:val="6"/>
        <w:numId w:val="1"/>
      </w:numPr>
      <w:autoSpaceDE w:val="0"/>
      <w:autoSpaceDN w:val="0"/>
      <w:adjustRightInd w:val="0"/>
      <w:spacing w:before="200" w:after="120" w:line="240" w:lineRule="atLeast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numPr>
        <w:ilvl w:val="7"/>
        <w:numId w:val="1"/>
      </w:numPr>
      <w:autoSpaceDE w:val="0"/>
      <w:autoSpaceDN w:val="0"/>
      <w:adjustRightInd w:val="0"/>
      <w:spacing w:before="200" w:after="120" w:line="240" w:lineRule="atLeast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  <w:sz w:val="24"/>
      <w:szCs w:val="24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numPr>
        <w:ilvl w:val="8"/>
        <w:numId w:val="1"/>
      </w:numPr>
      <w:autoSpaceDE w:val="0"/>
      <w:autoSpaceDN w:val="0"/>
      <w:adjustRightInd w:val="0"/>
      <w:spacing w:before="200" w:after="120" w:line="240" w:lineRule="atLeast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rPr>
      <w:lang w:val="de-DE" w:eastAsia="de-DE"/>
    </w:rPr>
  </w:style>
  <w:style w:type="character" w:customStyle="1" w:styleId="Heading1Char">
    <w:name w:val="Heading 1 Char"/>
    <w:basedOn w:val="DefaultParagraphFont"/>
    <w:link w:val="Heading1"/>
    <w:uiPriority w:val="9"/>
    <w:rsid w:val="00013A23"/>
    <w:rPr>
      <w:rFonts w:ascii="Arial" w:hAnsi="Arial" w:cs="Arial"/>
      <w:b/>
      <w:sz w:val="24"/>
      <w:szCs w:val="24"/>
      <w:lang w:eastAsia="de-CH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Arial" w:eastAsiaTheme="majorEastAsia" w:hAnsi="Arial" w:cstheme="majorBidi"/>
      <w:b/>
      <w:bCs/>
      <w:sz w:val="22"/>
      <w:szCs w:val="26"/>
      <w:lang w:eastAsia="de-DE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de-DE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de-DE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de-DE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de-DE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de-DE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4"/>
      <w:szCs w:val="24"/>
      <w:lang w:eastAsia="de-DE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de-DE"/>
    </w:rPr>
  </w:style>
  <w:style w:type="paragraph" w:styleId="ListParagraph">
    <w:name w:val="List Paragraph"/>
    <w:basedOn w:val="Normal"/>
    <w:uiPriority w:val="34"/>
    <w:qFormat/>
    <w:pPr>
      <w:numPr>
        <w:numId w:val="2"/>
      </w:numPr>
      <w:autoSpaceDE w:val="0"/>
      <w:autoSpaceDN w:val="0"/>
      <w:adjustRightInd w:val="0"/>
      <w:spacing w:after="120" w:line="240" w:lineRule="atLeast"/>
      <w:jc w:val="both"/>
    </w:pPr>
    <w:rPr>
      <w:rFonts w:eastAsia="Cambria" w:cs="Arial"/>
      <w:color w:val="000000"/>
      <w:szCs w:val="22"/>
      <w:lang w:val="en-GB" w:eastAsia="de-CH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  <w:lang w:val="de-DE" w:eastAsia="de-DE"/>
    </w:rPr>
  </w:style>
  <w:style w:type="paragraph" w:customStyle="1" w:styleId="ListParagraph1">
    <w:name w:val="List Paragraph1"/>
    <w:basedOn w:val="Normal"/>
    <w:pPr>
      <w:ind w:left="720"/>
      <w:contextualSpacing/>
    </w:pPr>
    <w:rPr>
      <w:rFonts w:ascii="Cambria" w:hAnsi="Cambria"/>
      <w:sz w:val="24"/>
      <w:szCs w:val="24"/>
      <w:lang w:val="en-US" w:eastAsia="en-US"/>
    </w:rPr>
  </w:style>
  <w:style w:type="character" w:styleId="CommentReference">
    <w:name w:val="annotation reference"/>
    <w:uiPriority w:val="99"/>
    <w:semiHidden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9206EA"/>
    <w:rPr>
      <w:sz w:val="20"/>
      <w:lang w:val="en-GB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06EA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  <w:lang w:val="de-DE" w:eastAsia="de-D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Arial" w:hAnsi="Arial"/>
      <w:b/>
      <w:bCs/>
      <w:lang w:val="de-DE" w:eastAsia="de-DE"/>
    </w:rPr>
  </w:style>
  <w:style w:type="character" w:customStyle="1" w:styleId="Title1">
    <w:name w:val="Title1"/>
    <w:basedOn w:val="DefaultParagraphFont"/>
    <w:rsid w:val="0036683B"/>
  </w:style>
  <w:style w:type="paragraph" w:styleId="FootnoteText">
    <w:name w:val="footnote text"/>
    <w:basedOn w:val="Normal"/>
    <w:link w:val="FootnoteTextChar"/>
    <w:uiPriority w:val="99"/>
    <w:semiHidden/>
    <w:unhideWhenUsed/>
    <w:rsid w:val="0051753B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1753B"/>
    <w:rPr>
      <w:rFonts w:ascii="Arial" w:hAnsi="Arial"/>
      <w:lang w:val="de-DE" w:eastAsia="de-DE"/>
    </w:rPr>
  </w:style>
  <w:style w:type="character" w:styleId="FootnoteReference">
    <w:name w:val="footnote reference"/>
    <w:aliases w:val="Footnote symbol,Footnote,Footnote Reference Superscript"/>
    <w:basedOn w:val="DefaultParagraphFont"/>
    <w:uiPriority w:val="99"/>
    <w:semiHidden/>
    <w:unhideWhenUsed/>
    <w:rsid w:val="0051753B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182C2F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182C2F"/>
    <w:rPr>
      <w:rFonts w:ascii="Arial" w:hAnsi="Arial"/>
      <w:sz w:val="22"/>
      <w:lang w:val="de-DE" w:eastAsia="de-DE"/>
    </w:rPr>
  </w:style>
  <w:style w:type="paragraph" w:customStyle="1" w:styleId="Ynergeler">
    <w:name w:val="Yönergeler"/>
    <w:basedOn w:val="Normal"/>
    <w:uiPriority w:val="10"/>
    <w:qFormat/>
    <w:rsid w:val="00E36C75"/>
    <w:pPr>
      <w:spacing w:before="120" w:after="120" w:line="276" w:lineRule="auto"/>
    </w:pPr>
    <w:rPr>
      <w:rFonts w:asciiTheme="minorHAnsi" w:eastAsiaTheme="minorEastAsia" w:hAnsiTheme="minorHAnsi" w:cstheme="minorBidi"/>
      <w:i/>
      <w:iCs/>
      <w:color w:val="595959" w:themeColor="text1" w:themeTint="A6"/>
      <w:szCs w:val="22"/>
      <w:lang w:val="tr-TR" w:eastAsia="ja-JP"/>
    </w:rPr>
  </w:style>
  <w:style w:type="table" w:styleId="TableGridLight">
    <w:name w:val="Grid Table Light"/>
    <w:basedOn w:val="TableNormal"/>
    <w:uiPriority w:val="40"/>
    <w:rsid w:val="00E36C75"/>
    <w:pPr>
      <w:spacing w:before="120"/>
    </w:pPr>
    <w:rPr>
      <w:rFonts w:asciiTheme="minorHAnsi" w:eastAsiaTheme="minorEastAsia" w:hAnsiTheme="minorHAnsi" w:cstheme="minorBidi"/>
      <w:sz w:val="22"/>
      <w:szCs w:val="22"/>
      <w:lang w:val="tr-TR" w:eastAsia="ja-JP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4B681D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B681D"/>
    <w:rPr>
      <w:rFonts w:ascii="Arial" w:hAnsi="Arial"/>
      <w:lang w:val="de-DE" w:eastAsia="de-DE"/>
    </w:rPr>
  </w:style>
  <w:style w:type="character" w:styleId="EndnoteReference">
    <w:name w:val="endnote reference"/>
    <w:basedOn w:val="DefaultParagraphFont"/>
    <w:uiPriority w:val="99"/>
    <w:semiHidden/>
    <w:unhideWhenUsed/>
    <w:rsid w:val="004B681D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9F1548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uiPriority w:val="99"/>
    <w:qFormat/>
    <w:rsid w:val="00864D01"/>
    <w:pPr>
      <w:spacing w:line="280" w:lineRule="atLeast"/>
      <w:jc w:val="center"/>
    </w:pPr>
    <w:rPr>
      <w:rFonts w:cs="Arial"/>
      <w:b/>
      <w:bCs/>
      <w:caps/>
      <w:sz w:val="24"/>
      <w:szCs w:val="24"/>
      <w:lang w:val="en-GB" w:eastAsia="en-US"/>
    </w:rPr>
  </w:style>
  <w:style w:type="character" w:customStyle="1" w:styleId="TitleChar">
    <w:name w:val="Title Char"/>
    <w:basedOn w:val="DefaultParagraphFont"/>
    <w:link w:val="Title"/>
    <w:uiPriority w:val="99"/>
    <w:rsid w:val="00864D01"/>
    <w:rPr>
      <w:rFonts w:ascii="Arial" w:hAnsi="Arial" w:cs="Arial"/>
      <w:b/>
      <w:bCs/>
      <w:caps/>
      <w:sz w:val="24"/>
      <w:szCs w:val="24"/>
      <w:lang w:eastAsia="en-US"/>
    </w:rPr>
  </w:style>
  <w:style w:type="paragraph" w:customStyle="1" w:styleId="EMPIRbodytext">
    <w:name w:val="EMPIR body text"/>
    <w:basedOn w:val="Normal"/>
    <w:link w:val="EMPIRbodytextChar"/>
    <w:qFormat/>
    <w:rsid w:val="00864D01"/>
    <w:pPr>
      <w:spacing w:before="120"/>
      <w:jc w:val="both"/>
    </w:pPr>
    <w:rPr>
      <w:sz w:val="20"/>
      <w:lang w:val="en-GB"/>
    </w:rPr>
  </w:style>
  <w:style w:type="character" w:customStyle="1" w:styleId="EMPIRbodytextChar">
    <w:name w:val="EMPIR body text Char"/>
    <w:link w:val="EMPIRbodytext"/>
    <w:qFormat/>
    <w:rsid w:val="00864D01"/>
    <w:rPr>
      <w:rFonts w:ascii="Arial" w:hAnsi="Arial"/>
      <w:lang w:eastAsia="de-DE"/>
    </w:rPr>
  </w:style>
  <w:style w:type="paragraph" w:customStyle="1" w:styleId="EMRPbodytext">
    <w:name w:val="EMRP body text"/>
    <w:basedOn w:val="Normal"/>
    <w:rsid w:val="00F83095"/>
    <w:pPr>
      <w:spacing w:before="120"/>
      <w:jc w:val="both"/>
    </w:pPr>
    <w:rPr>
      <w:sz w:val="20"/>
      <w:lang w:val="en-GB"/>
    </w:rPr>
  </w:style>
  <w:style w:type="character" w:customStyle="1" w:styleId="HeaderChar">
    <w:name w:val="Header Char"/>
    <w:basedOn w:val="DefaultParagraphFont"/>
    <w:link w:val="Header"/>
    <w:rsid w:val="0064464F"/>
    <w:rPr>
      <w:rFonts w:ascii="Arial" w:hAnsi="Arial"/>
      <w:sz w:val="22"/>
      <w:lang w:val="de-DE" w:eastAsia="de-DE"/>
    </w:rPr>
  </w:style>
  <w:style w:type="paragraph" w:styleId="BodyText">
    <w:name w:val="Body Text"/>
    <w:basedOn w:val="Normal"/>
    <w:link w:val="BodyTextChar"/>
    <w:semiHidden/>
    <w:rsid w:val="00556244"/>
    <w:pPr>
      <w:spacing w:after="120"/>
      <w:jc w:val="both"/>
    </w:pPr>
    <w:rPr>
      <w:rFonts w:cs="Arial"/>
      <w:bCs/>
      <w:color w:val="000000"/>
      <w:sz w:val="20"/>
      <w:szCs w:val="14"/>
      <w:lang w:val="en-GB" w:eastAsia="en-US"/>
    </w:rPr>
  </w:style>
  <w:style w:type="character" w:customStyle="1" w:styleId="BodyTextChar">
    <w:name w:val="Body Text Char"/>
    <w:basedOn w:val="DefaultParagraphFont"/>
    <w:link w:val="BodyText"/>
    <w:semiHidden/>
    <w:rsid w:val="00556244"/>
    <w:rPr>
      <w:rFonts w:ascii="Arial" w:hAnsi="Arial" w:cs="Arial"/>
      <w:bCs/>
      <w:color w:val="000000"/>
      <w:szCs w:val="1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372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8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nder01\Desktop\G-OPS-TMP-001%20Template%20for%20QMS%20documents%20JB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D704DC893EB240984E626B1B979CE6" ma:contentTypeVersion="13" ma:contentTypeDescription="Create a new document." ma:contentTypeScope="" ma:versionID="bd6ca07a9811065039096ef8c537582f">
  <xsd:schema xmlns:xsd="http://www.w3.org/2001/XMLSchema" xmlns:xs="http://www.w3.org/2001/XMLSchema" xmlns:p="http://schemas.microsoft.com/office/2006/metadata/properties" xmlns:ns2="3270a9ba-634d-4a4c-ab10-5cd936c11a90" xmlns:ns3="402243b5-8b6b-47a8-a059-c7893631c9c8" targetNamespace="http://schemas.microsoft.com/office/2006/metadata/properties" ma:root="true" ma:fieldsID="36b1f91fa86f699ebc62108c7b3f6f17" ns2:_="" ns3:_="">
    <xsd:import namespace="3270a9ba-634d-4a4c-ab10-5cd936c11a90"/>
    <xsd:import namespace="402243b5-8b6b-47a8-a059-c7893631c9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70a9ba-634d-4a4c-ab10-5cd936c11a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243b5-8b6b-47a8-a059-c7893631c9c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DB0050C-0D52-4CAC-AD69-26870570E60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EBC8DB3-8824-424E-BA4C-5836EED04E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70a9ba-634d-4a4c-ab10-5cd936c11a90"/>
    <ds:schemaRef ds:uri="402243b5-8b6b-47a8-a059-c7893631c9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0A207D8-875F-479F-9375-127EBD1D251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D0363DF-6A23-4BEE-83DB-6F375A2715C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G-OPS-TMP-001 Template for QMS documents JB</Template>
  <TotalTime>5</TotalTime>
  <Pages>4</Pages>
  <Words>412</Words>
  <Characters>2436</Characters>
  <Application>Microsoft Office Word</Application>
  <DocSecurity>0</DocSecurity>
  <Lines>20</Lines>
  <Paragraphs>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G-OPS-TMP-001</vt:lpstr>
      <vt:lpstr>G-OPS-TMP-001</vt:lpstr>
      <vt:lpstr>G-OPS-TMP-001</vt:lpstr>
    </vt:vector>
  </TitlesOfParts>
  <Company>PTB Braunschweig &amp; Berlin</Company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G-OPS-TMP-001</dc:title>
  <dc:subject>G-OPS-TMP-001</dc:subject>
  <dc:creator>bender01</dc:creator>
  <cp:keywords>G-OPS-TMP-001</cp:keywords>
  <cp:lastModifiedBy>arossi@lpm.cmi</cp:lastModifiedBy>
  <cp:revision>3</cp:revision>
  <cp:lastPrinted>2019-02-05T15:34:00Z</cp:lastPrinted>
  <dcterms:created xsi:type="dcterms:W3CDTF">2025-01-29T10:25:00Z</dcterms:created>
  <dcterms:modified xsi:type="dcterms:W3CDTF">2025-01-29T10:32:00Z</dcterms:modified>
  <cp:category>G-OPS-TMP-001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ercoClassification">
    <vt:lpwstr>NPL Official</vt:lpwstr>
  </property>
  <property fmtid="{D5CDD505-2E9C-101B-9397-08002B2CF9AE}" pid="3" name="aliashDocumentMarking">
    <vt:lpwstr/>
  </property>
  <property fmtid="{D5CDD505-2E9C-101B-9397-08002B2CF9AE}" pid="4" name="ContentTypeId">
    <vt:lpwstr>0x01010047D704DC893EB240984E626B1B979CE6</vt:lpwstr>
  </property>
</Properties>
</file>