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424EE" w14:textId="08E0413E" w:rsidR="004C45B7" w:rsidRPr="00521317" w:rsidRDefault="004C45B7" w:rsidP="00521317">
      <w:pPr>
        <w:pStyle w:val="Title"/>
        <w:widowControl w:val="0"/>
        <w:autoSpaceDE w:val="0"/>
        <w:autoSpaceDN w:val="0"/>
        <w:spacing w:before="2800" w:line="240" w:lineRule="auto"/>
        <w:ind w:left="686"/>
        <w:rPr>
          <w:rFonts w:eastAsia="Arial"/>
          <w:caps w:val="0"/>
          <w:sz w:val="40"/>
          <w:szCs w:val="40"/>
          <w:lang w:val="en-US"/>
        </w:rPr>
      </w:pPr>
      <w:r w:rsidRPr="00521317">
        <w:rPr>
          <w:rFonts w:eastAsia="Arial"/>
          <w:caps w:val="0"/>
          <w:sz w:val="40"/>
          <w:szCs w:val="40"/>
          <w:lang w:val="en-US"/>
        </w:rPr>
        <w:t xml:space="preserve">Training event </w:t>
      </w:r>
    </w:p>
    <w:p w14:paraId="34EA362A" w14:textId="0771EB70" w:rsidR="00521317" w:rsidRDefault="00DB2D57" w:rsidP="00521317">
      <w:pPr>
        <w:pStyle w:val="Title"/>
        <w:spacing w:before="240" w:after="480"/>
        <w:rPr>
          <w:caps w:val="0"/>
          <w:color w:val="000000"/>
          <w:sz w:val="40"/>
          <w:szCs w:val="40"/>
        </w:rPr>
      </w:pPr>
      <w:bookmarkStart w:id="0" w:name="_Hlk176956644"/>
      <w:r>
        <w:rPr>
          <w:caps w:val="0"/>
          <w:color w:val="000000"/>
          <w:sz w:val="40"/>
          <w:szCs w:val="40"/>
        </w:rPr>
        <w:t>Report</w:t>
      </w: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4957"/>
        <w:gridCol w:w="4535"/>
      </w:tblGrid>
      <w:tr w:rsidR="000C2744" w:rsidRPr="00BE42EF" w14:paraId="5286D2ED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40F7267A" w14:textId="31DA5EC8" w:rsidR="000C2744" w:rsidRPr="00BE42EF" w:rsidRDefault="004C45B7" w:rsidP="00BE42EF">
            <w:pPr>
              <w:rPr>
                <w:szCs w:val="22"/>
                <w:lang w:val="en-GB"/>
              </w:rPr>
            </w:pPr>
            <w:bookmarkStart w:id="1" w:name="_Hlk176956725"/>
            <w:bookmarkEnd w:id="0"/>
            <w:r w:rsidRPr="00BE42EF">
              <w:rPr>
                <w:szCs w:val="22"/>
                <w:lang w:val="en-GB"/>
              </w:rPr>
              <w:t xml:space="preserve">Hosting </w:t>
            </w:r>
            <w:r w:rsidR="00BE42EF">
              <w:rPr>
                <w:szCs w:val="22"/>
                <w:lang w:val="en-GB"/>
              </w:rPr>
              <w:t>o</w:t>
            </w:r>
            <w:r w:rsidR="00963826" w:rsidRPr="00BE42EF">
              <w:rPr>
                <w:szCs w:val="22"/>
                <w:lang w:val="en-GB"/>
              </w:rPr>
              <w:t xml:space="preserve">rganisation </w:t>
            </w:r>
          </w:p>
        </w:tc>
        <w:tc>
          <w:tcPr>
            <w:tcW w:w="4535" w:type="dxa"/>
            <w:vAlign w:val="center"/>
          </w:tcPr>
          <w:p w14:paraId="648BF3AE" w14:textId="61E4EE02" w:rsidR="00994528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/>
              </w:rPr>
              <w:t>&lt;full name&gt;</w:t>
            </w:r>
          </w:p>
        </w:tc>
      </w:tr>
      <w:tr w:rsidR="00140FFD" w:rsidRPr="00BE42EF" w14:paraId="602A4FE7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5833B424" w14:textId="5D3EF508" w:rsidR="00140FFD" w:rsidRPr="00BE42EF" w:rsidRDefault="00140FFD" w:rsidP="00BE42EF">
            <w:pPr>
              <w:rPr>
                <w:szCs w:val="22"/>
                <w:lang w:val="cs-CZ"/>
              </w:rPr>
            </w:pPr>
            <w:r w:rsidRPr="00BE42EF">
              <w:rPr>
                <w:szCs w:val="22"/>
                <w:lang w:val="en-GB"/>
              </w:rPr>
              <w:t xml:space="preserve">Place of venue </w:t>
            </w:r>
          </w:p>
        </w:tc>
        <w:tc>
          <w:tcPr>
            <w:tcW w:w="4535" w:type="dxa"/>
            <w:vAlign w:val="center"/>
          </w:tcPr>
          <w:p w14:paraId="5292AE01" w14:textId="58D6619E" w:rsidR="00140FFD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/>
              </w:rPr>
              <w:t>&lt;city, country&gt;</w:t>
            </w:r>
          </w:p>
        </w:tc>
      </w:tr>
      <w:tr w:rsidR="000C2744" w:rsidRPr="00BE42EF" w14:paraId="08C50DF2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5E84728" w14:textId="21607E9C" w:rsidR="000C2744" w:rsidRPr="00BE42EF" w:rsidRDefault="00BE42EF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Administrative Contact</w:t>
            </w:r>
            <w:r>
              <w:rPr>
                <w:szCs w:val="22"/>
                <w:lang w:val="en-GB" w:eastAsia="de-CH"/>
              </w:rPr>
              <w:t xml:space="preserve"> </w:t>
            </w:r>
            <w:r w:rsidR="000C2744" w:rsidRPr="00BE42EF">
              <w:rPr>
                <w:szCs w:val="22"/>
                <w:lang w:val="en-GB" w:eastAsia="de-CH"/>
              </w:rPr>
              <w:t xml:space="preserve">in </w:t>
            </w:r>
            <w:r>
              <w:rPr>
                <w:szCs w:val="22"/>
                <w:lang w:val="en-GB" w:eastAsia="de-CH"/>
              </w:rPr>
              <w:t>Hosting O</w:t>
            </w:r>
            <w:r w:rsidR="000C2744" w:rsidRPr="00BE42EF">
              <w:rPr>
                <w:szCs w:val="22"/>
                <w:lang w:val="en-GB" w:eastAsia="de-CH"/>
              </w:rPr>
              <w:t xml:space="preserve">rganisation </w:t>
            </w:r>
          </w:p>
        </w:tc>
        <w:tc>
          <w:tcPr>
            <w:tcW w:w="4535" w:type="dxa"/>
            <w:vAlign w:val="center"/>
          </w:tcPr>
          <w:p w14:paraId="2AFE96B6" w14:textId="6A560A7F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0C2744" w:rsidRPr="00BE42EF" w14:paraId="5DA8606B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9F24F08" w14:textId="5E4E402C" w:rsidR="000C2744" w:rsidRPr="00BE42EF" w:rsidRDefault="004C45B7" w:rsidP="00BE42EF">
            <w:pPr>
              <w:rPr>
                <w:szCs w:val="22"/>
                <w:lang w:val="en-GB"/>
              </w:rPr>
            </w:pPr>
            <w:r w:rsidRPr="00BE42EF">
              <w:rPr>
                <w:szCs w:val="22"/>
                <w:lang w:val="en-GB"/>
              </w:rPr>
              <w:t>Type of event</w:t>
            </w:r>
          </w:p>
        </w:tc>
        <w:tc>
          <w:tcPr>
            <w:tcW w:w="4535" w:type="dxa"/>
            <w:vAlign w:val="center"/>
          </w:tcPr>
          <w:p w14:paraId="2FCEA49F" w14:textId="5B411BA0" w:rsidR="00994528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&lt;training, workshop, summer school&gt;</w:t>
            </w:r>
          </w:p>
        </w:tc>
      </w:tr>
      <w:tr w:rsidR="000C2744" w:rsidRPr="00BE42EF" w14:paraId="1716526C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AB4B231" w14:textId="1901087E" w:rsidR="000C2744" w:rsidRPr="00BE42EF" w:rsidRDefault="003E7803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Title</w:t>
            </w:r>
            <w:r w:rsidR="004C45B7" w:rsidRPr="00BE42EF">
              <w:rPr>
                <w:szCs w:val="22"/>
                <w:lang w:val="en-GB" w:eastAsia="de-CH"/>
              </w:rPr>
              <w:t xml:space="preserve"> of event</w:t>
            </w:r>
          </w:p>
        </w:tc>
        <w:tc>
          <w:tcPr>
            <w:tcW w:w="4535" w:type="dxa"/>
            <w:vAlign w:val="center"/>
          </w:tcPr>
          <w:p w14:paraId="5124BAE5" w14:textId="4B183351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0C2744" w:rsidRPr="00BE42EF" w14:paraId="14DAC513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2C3E60F4" w14:textId="46D60E59" w:rsidR="000C2744" w:rsidRPr="00BE42EF" w:rsidRDefault="00DB2D57" w:rsidP="00BE42EF">
            <w:pPr>
              <w:rPr>
                <w:szCs w:val="22"/>
                <w:lang w:val="en-GB" w:eastAsia="de-CH"/>
              </w:rPr>
            </w:pPr>
            <w:r>
              <w:rPr>
                <w:szCs w:val="22"/>
                <w:lang w:val="en-GB" w:eastAsia="de-CH"/>
              </w:rPr>
              <w:t>N</w:t>
            </w:r>
            <w:r w:rsidR="000C2744" w:rsidRPr="00BE42EF">
              <w:rPr>
                <w:szCs w:val="22"/>
                <w:lang w:val="en-GB" w:eastAsia="de-CH"/>
              </w:rPr>
              <w:t xml:space="preserve">umber of </w:t>
            </w:r>
            <w:r w:rsidR="004C45B7" w:rsidRPr="00BE42EF">
              <w:rPr>
                <w:szCs w:val="22"/>
                <w:lang w:val="en-GB" w:eastAsia="de-CH"/>
              </w:rPr>
              <w:t>participants</w:t>
            </w:r>
          </w:p>
        </w:tc>
        <w:tc>
          <w:tcPr>
            <w:tcW w:w="4535" w:type="dxa"/>
            <w:vAlign w:val="center"/>
          </w:tcPr>
          <w:p w14:paraId="701A4A1A" w14:textId="0890FFB1" w:rsidR="00994528" w:rsidRPr="00BE42EF" w:rsidRDefault="00994528" w:rsidP="00BE42EF">
            <w:pPr>
              <w:rPr>
                <w:szCs w:val="22"/>
                <w:lang w:val="en-GB" w:eastAsia="de-CH"/>
              </w:rPr>
            </w:pPr>
          </w:p>
        </w:tc>
      </w:tr>
      <w:tr w:rsidR="00140FFD" w:rsidRPr="00BE42EF" w14:paraId="3A195B6F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E77E315" w14:textId="491D6F2D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Target audience</w:t>
            </w:r>
          </w:p>
        </w:tc>
        <w:tc>
          <w:tcPr>
            <w:tcW w:w="4535" w:type="dxa"/>
            <w:vAlign w:val="center"/>
          </w:tcPr>
          <w:p w14:paraId="184F6D1B" w14:textId="2643CF2B" w:rsidR="00140FFD" w:rsidRPr="00BE42EF" w:rsidRDefault="00D74DB4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&lt;young metrologists, experienced staff&gt;</w:t>
            </w:r>
          </w:p>
        </w:tc>
      </w:tr>
      <w:tr w:rsidR="00140FFD" w:rsidRPr="00BE42EF" w14:paraId="73026A86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CE941F9" w14:textId="71979697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Level</w:t>
            </w:r>
          </w:p>
        </w:tc>
        <w:tc>
          <w:tcPr>
            <w:tcW w:w="4535" w:type="dxa"/>
            <w:vAlign w:val="center"/>
          </w:tcPr>
          <w:p w14:paraId="013F61B7" w14:textId="77777777" w:rsidR="00140FFD" w:rsidRPr="00BE42EF" w:rsidRDefault="00140FFD" w:rsidP="00BE42EF">
            <w:pPr>
              <w:rPr>
                <w:rFonts w:cs="Arial"/>
                <w:i/>
                <w:iCs/>
                <w:szCs w:val="22"/>
                <w:lang w:val="en-GB"/>
              </w:rPr>
            </w:pPr>
            <w:r w:rsidRPr="00BE42EF">
              <w:rPr>
                <w:rFonts w:cs="Arial"/>
                <w:i/>
                <w:iCs/>
                <w:szCs w:val="22"/>
                <w:lang w:val="en-GB"/>
              </w:rPr>
              <w:t>Two levels might be envisaged:</w:t>
            </w:r>
          </w:p>
          <w:p w14:paraId="5B94B577" w14:textId="4A5D2B98" w:rsidR="00140FFD" w:rsidRPr="00BE42EF" w:rsidRDefault="00140FFD" w:rsidP="00BE42EF">
            <w:pPr>
              <w:rPr>
                <w:rFonts w:cs="Arial"/>
                <w:i/>
                <w:iCs/>
                <w:szCs w:val="22"/>
                <w:lang w:val="en-GB"/>
              </w:rPr>
            </w:pPr>
            <w:r w:rsidRPr="00BE42EF">
              <w:rPr>
                <w:rFonts w:cs="Arial"/>
                <w:i/>
                <w:iCs/>
                <w:szCs w:val="22"/>
                <w:lang w:val="en-GB"/>
              </w:rPr>
              <w:t>Workshops for experienced</w:t>
            </w:r>
            <w:r w:rsidRPr="00BE42EF">
              <w:rPr>
                <w:rFonts w:cs="Arial"/>
                <w:i/>
                <w:iCs/>
                <w:szCs w:val="22"/>
                <w:lang w:val="en-US"/>
              </w:rPr>
              <w:t xml:space="preserve">; </w:t>
            </w:r>
            <w:r w:rsidRPr="00BE42EF">
              <w:rPr>
                <w:rFonts w:cs="Arial"/>
                <w:i/>
                <w:iCs/>
                <w:szCs w:val="22"/>
                <w:lang w:val="en-GB"/>
              </w:rPr>
              <w:t>Beginners training course</w:t>
            </w:r>
          </w:p>
        </w:tc>
      </w:tr>
      <w:tr w:rsidR="00140FFD" w:rsidRPr="00BE42EF" w14:paraId="49DE3F1D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56CA28C" w14:textId="644FEBBA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Timeframe</w:t>
            </w:r>
            <w:r w:rsidR="001D351E">
              <w:rPr>
                <w:szCs w:val="22"/>
                <w:lang w:val="en-GB" w:eastAsia="de-CH"/>
              </w:rPr>
              <w:t xml:space="preserve"> </w:t>
            </w:r>
            <w:r w:rsidR="001D351E" w:rsidRPr="008778F7">
              <w:rPr>
                <w:szCs w:val="22"/>
              </w:rPr>
              <w:t>Start Date</w:t>
            </w:r>
            <w:r w:rsidR="001D351E">
              <w:rPr>
                <w:szCs w:val="22"/>
              </w:rPr>
              <w:t xml:space="preserve"> and End Date</w:t>
            </w:r>
          </w:p>
        </w:tc>
        <w:tc>
          <w:tcPr>
            <w:tcW w:w="4535" w:type="dxa"/>
            <w:vAlign w:val="center"/>
          </w:tcPr>
          <w:p w14:paraId="51A281FC" w14:textId="77777777" w:rsidR="001D351E" w:rsidRPr="00223F6A" w:rsidRDefault="001D351E" w:rsidP="001D351E">
            <w:pPr>
              <w:rPr>
                <w:szCs w:val="22"/>
                <w:lang w:val="en-GB" w:eastAsia="de-CH"/>
              </w:rPr>
            </w:pPr>
            <w:r w:rsidRPr="00223F6A">
              <w:rPr>
                <w:szCs w:val="22"/>
                <w:lang w:val="en-GB" w:eastAsia="de-CH"/>
              </w:rPr>
              <w:t>From&lt;day, month, year&gt;</w:t>
            </w:r>
          </w:p>
          <w:p w14:paraId="33A48710" w14:textId="67543D68" w:rsidR="00140FFD" w:rsidRPr="00BE42EF" w:rsidRDefault="001D351E" w:rsidP="001D351E">
            <w:pPr>
              <w:rPr>
                <w:rFonts w:cs="Arial"/>
                <w:szCs w:val="22"/>
                <w:lang w:val="en-US"/>
              </w:rPr>
            </w:pPr>
            <w:r w:rsidRPr="00223F6A">
              <w:rPr>
                <w:szCs w:val="22"/>
                <w:lang w:val="en-GB" w:eastAsia="de-CH"/>
              </w:rPr>
              <w:t>To &lt;day, month, year&gt;</w:t>
            </w:r>
          </w:p>
        </w:tc>
      </w:tr>
      <w:tr w:rsidR="00140FFD" w:rsidRPr="00BE42EF" w14:paraId="7CC57B60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1AE85ED8" w14:textId="58D3BD28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Duration</w:t>
            </w:r>
          </w:p>
        </w:tc>
        <w:tc>
          <w:tcPr>
            <w:tcW w:w="4535" w:type="dxa"/>
            <w:vAlign w:val="center"/>
          </w:tcPr>
          <w:p w14:paraId="5F8B443B" w14:textId="48CBB2CB" w:rsidR="00140FFD" w:rsidRPr="00BE42EF" w:rsidRDefault="00D74DB4" w:rsidP="00BE42EF">
            <w:pPr>
              <w:rPr>
                <w:rFonts w:cs="Arial"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>&lt;number of days&gt;</w:t>
            </w:r>
          </w:p>
        </w:tc>
      </w:tr>
      <w:tr w:rsidR="00140FFD" w:rsidRPr="00BE42EF" w14:paraId="7BDF2F75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3C414829" w14:textId="52DAAD30" w:rsidR="00140FFD" w:rsidRPr="00BE42EF" w:rsidRDefault="00140FFD" w:rsidP="00BE42EF">
            <w:pPr>
              <w:rPr>
                <w:szCs w:val="22"/>
                <w:lang w:val="en-GB" w:eastAsia="de-CH"/>
              </w:rPr>
            </w:pPr>
            <w:r w:rsidRPr="00BE42EF">
              <w:rPr>
                <w:szCs w:val="22"/>
                <w:lang w:val="en-GB" w:eastAsia="de-CH"/>
              </w:rPr>
              <w:t>Lecturers</w:t>
            </w:r>
          </w:p>
        </w:tc>
        <w:tc>
          <w:tcPr>
            <w:tcW w:w="4535" w:type="dxa"/>
            <w:vAlign w:val="center"/>
          </w:tcPr>
          <w:p w14:paraId="2F7A24B6" w14:textId="077AFFC0" w:rsidR="00140FFD" w:rsidRPr="00BE42EF" w:rsidRDefault="00D74DB4" w:rsidP="00BE42EF">
            <w:pPr>
              <w:rPr>
                <w:rFonts w:cs="Arial"/>
                <w:szCs w:val="22"/>
                <w:lang w:val="en-GB"/>
              </w:rPr>
            </w:pPr>
            <w:r w:rsidRPr="00BE42EF">
              <w:rPr>
                <w:rFonts w:cs="Arial"/>
                <w:szCs w:val="22"/>
                <w:lang w:val="en-GB"/>
              </w:rPr>
              <w:t>&lt;</w:t>
            </w:r>
            <w:r w:rsidR="00140FFD" w:rsidRPr="00BE42EF">
              <w:rPr>
                <w:rFonts w:cs="Arial"/>
                <w:szCs w:val="22"/>
                <w:lang w:val="en-GB"/>
              </w:rPr>
              <w:t xml:space="preserve"> number</w:t>
            </w:r>
            <w:r w:rsidRPr="00BE42EF">
              <w:rPr>
                <w:rFonts w:cs="Arial"/>
                <w:szCs w:val="22"/>
                <w:lang w:val="en-GB"/>
              </w:rPr>
              <w:t>&gt;</w:t>
            </w:r>
          </w:p>
        </w:tc>
      </w:tr>
      <w:tr w:rsidR="00D31509" w:rsidRPr="00BE42EF" w14:paraId="62915966" w14:textId="77777777" w:rsidTr="00BE42EF">
        <w:trPr>
          <w:trHeight w:val="567"/>
        </w:trPr>
        <w:tc>
          <w:tcPr>
            <w:tcW w:w="4957" w:type="dxa"/>
            <w:vAlign w:val="center"/>
          </w:tcPr>
          <w:p w14:paraId="04E2E405" w14:textId="2011736B" w:rsidR="00D31509" w:rsidRPr="00BE42EF" w:rsidRDefault="00D31509" w:rsidP="00BE42EF">
            <w:pPr>
              <w:rPr>
                <w:szCs w:val="22"/>
                <w:lang w:val="cs-CZ" w:eastAsia="de-CH"/>
              </w:rPr>
            </w:pPr>
            <w:r w:rsidRPr="00BE42EF">
              <w:rPr>
                <w:szCs w:val="22"/>
                <w:lang w:val="en-GB" w:eastAsia="de-CH"/>
              </w:rPr>
              <w:t>Recording, (e-learning material as outcome</w:t>
            </w:r>
            <w:r w:rsidRPr="00BE42EF">
              <w:rPr>
                <w:szCs w:val="22"/>
                <w:lang w:val="cs-CZ" w:eastAsia="de-CH"/>
              </w:rPr>
              <w:t>)</w:t>
            </w:r>
          </w:p>
        </w:tc>
        <w:tc>
          <w:tcPr>
            <w:tcW w:w="4535" w:type="dxa"/>
            <w:vAlign w:val="center"/>
          </w:tcPr>
          <w:p w14:paraId="0F524798" w14:textId="0950A600" w:rsidR="00D31509" w:rsidRPr="00BE42EF" w:rsidRDefault="00D31509" w:rsidP="00BE42EF">
            <w:pPr>
              <w:rPr>
                <w:rFonts w:cs="Arial"/>
                <w:szCs w:val="22"/>
                <w:lang w:val="en-US"/>
              </w:rPr>
            </w:pPr>
            <w:r w:rsidRPr="00BE42EF">
              <w:rPr>
                <w:rFonts w:cs="Arial"/>
                <w:szCs w:val="22"/>
                <w:lang w:val="en-US"/>
              </w:rPr>
              <w:t>&lt;yes, no&gt;</w:t>
            </w:r>
          </w:p>
        </w:tc>
      </w:tr>
      <w:bookmarkEnd w:id="1"/>
    </w:tbl>
    <w:p w14:paraId="7624A59E" w14:textId="46CC2FFF" w:rsidR="00252374" w:rsidRPr="00A95305" w:rsidRDefault="00252374">
      <w:pPr>
        <w:rPr>
          <w:lang w:val="en-GB" w:eastAsia="de-CH"/>
        </w:rPr>
      </w:pPr>
      <w:r w:rsidRPr="00A95305">
        <w:rPr>
          <w:lang w:val="en-GB" w:eastAsia="de-CH"/>
        </w:rPr>
        <w:br w:type="page"/>
      </w:r>
    </w:p>
    <w:p w14:paraId="6D5F06F6" w14:textId="4BF3EA2A" w:rsidR="004638AD" w:rsidRPr="0037406E" w:rsidRDefault="00140FFD" w:rsidP="0037406E">
      <w:pPr>
        <w:pStyle w:val="Heading1"/>
      </w:pPr>
      <w:r w:rsidRPr="0037406E">
        <w:lastRenderedPageBreak/>
        <w:t>Training event</w:t>
      </w:r>
      <w:r w:rsidR="00D45E35" w:rsidRPr="0037406E">
        <w:t xml:space="preserve"> outline</w:t>
      </w:r>
    </w:p>
    <w:p w14:paraId="5498CD3E" w14:textId="3195D573" w:rsidR="004638AD" w:rsidRDefault="007F725A" w:rsidP="001D47E2">
      <w:pPr>
        <w:pStyle w:val="Heading2"/>
        <w:rPr>
          <w:lang w:eastAsia="de-CH"/>
        </w:rPr>
      </w:pPr>
      <w:bookmarkStart w:id="2" w:name="_Hlk176957151"/>
      <w:r w:rsidRPr="00A95305">
        <w:rPr>
          <w:lang w:eastAsia="de-CH"/>
        </w:rPr>
        <w:t xml:space="preserve">Overview </w:t>
      </w:r>
      <w:r w:rsidR="002B5E79">
        <w:rPr>
          <w:lang w:eastAsia="de-CH"/>
        </w:rPr>
        <w:t xml:space="preserve">and need </w:t>
      </w:r>
      <w:r w:rsidRPr="00A95305">
        <w:rPr>
          <w:lang w:eastAsia="de-CH"/>
        </w:rPr>
        <w:t xml:space="preserve">of </w:t>
      </w:r>
      <w:r w:rsidR="002B5E79">
        <w:rPr>
          <w:lang w:eastAsia="de-CH"/>
        </w:rPr>
        <w:t xml:space="preserve">the </w:t>
      </w:r>
      <w:r w:rsidR="003E7803">
        <w:rPr>
          <w:lang w:eastAsia="de-CH"/>
        </w:rPr>
        <w:t>event</w:t>
      </w:r>
      <w:r w:rsidR="00490FE7" w:rsidRPr="00A95305">
        <w:rPr>
          <w:lang w:eastAsia="de-CH"/>
        </w:rPr>
        <w:t xml:space="preserve"> </w:t>
      </w:r>
    </w:p>
    <w:p w14:paraId="1E401D0A" w14:textId="77777777" w:rsidR="00AE7333" w:rsidRPr="00421AF9" w:rsidRDefault="004C0AC7" w:rsidP="00CE2DCF">
      <w:pPr>
        <w:pStyle w:val="EMRPbodytext"/>
        <w:spacing w:before="240"/>
        <w:rPr>
          <w:rFonts w:cs="Arial"/>
          <w:sz w:val="22"/>
          <w:szCs w:val="22"/>
          <w:lang w:eastAsia="en-US"/>
        </w:rPr>
      </w:pPr>
      <w:r w:rsidRPr="00421AF9">
        <w:rPr>
          <w:rFonts w:cs="Arial"/>
          <w:sz w:val="22"/>
          <w:szCs w:val="22"/>
          <w:u w:val="single"/>
          <w:lang w:eastAsia="en-US"/>
        </w:rPr>
        <w:t>O</w:t>
      </w:r>
      <w:r w:rsidR="003C7E17" w:rsidRPr="00421AF9">
        <w:rPr>
          <w:rFonts w:cs="Arial"/>
          <w:sz w:val="22"/>
          <w:szCs w:val="22"/>
          <w:u w:val="single"/>
          <w:lang w:eastAsia="en-US"/>
        </w:rPr>
        <w:t>verview</w:t>
      </w:r>
      <w:r w:rsidR="002B5E79" w:rsidRPr="00421AF9">
        <w:rPr>
          <w:rFonts w:cs="Arial"/>
          <w:sz w:val="22"/>
          <w:szCs w:val="22"/>
          <w:u w:val="single"/>
          <w:lang w:eastAsia="en-US"/>
        </w:rPr>
        <w:t>:</w:t>
      </w:r>
      <w:r w:rsidR="002B5E79" w:rsidRPr="00421AF9">
        <w:rPr>
          <w:rFonts w:cs="Arial"/>
          <w:sz w:val="22"/>
          <w:szCs w:val="22"/>
          <w:lang w:eastAsia="en-US"/>
        </w:rPr>
        <w:t xml:space="preserve"> </w:t>
      </w:r>
    </w:p>
    <w:p w14:paraId="3069B1B1" w14:textId="1B013CB2" w:rsidR="002B5E79" w:rsidRDefault="002B5E79" w:rsidP="00F83095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21AF9">
        <w:rPr>
          <w:rFonts w:cs="Arial"/>
          <w:i/>
          <w:iCs/>
          <w:sz w:val="22"/>
          <w:szCs w:val="22"/>
          <w:lang w:eastAsia="en-US"/>
        </w:rPr>
        <w:t xml:space="preserve">Please describe in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one paragraph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>a short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overview of the </w:t>
      </w:r>
      <w:r w:rsidR="00DB2D57">
        <w:rPr>
          <w:rFonts w:cs="Arial"/>
          <w:i/>
          <w:iCs/>
          <w:sz w:val="22"/>
          <w:szCs w:val="22"/>
          <w:lang w:eastAsia="en-US"/>
        </w:rPr>
        <w:t>organised</w:t>
      </w:r>
      <w:r w:rsidRPr="00421AF9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3E7803">
        <w:rPr>
          <w:rFonts w:cs="Arial"/>
          <w:i/>
          <w:iCs/>
          <w:sz w:val="22"/>
          <w:szCs w:val="22"/>
          <w:lang w:eastAsia="en-US"/>
        </w:rPr>
        <w:t>training even</w:t>
      </w:r>
      <w:r w:rsidR="00BE42EF">
        <w:rPr>
          <w:rFonts w:cs="Arial"/>
          <w:i/>
          <w:iCs/>
          <w:sz w:val="22"/>
          <w:szCs w:val="22"/>
          <w:lang w:eastAsia="en-US"/>
        </w:rPr>
        <w:t>t</w:t>
      </w:r>
      <w:r w:rsidR="00783E8E">
        <w:rPr>
          <w:rFonts w:cs="Arial"/>
          <w:i/>
          <w:iCs/>
          <w:sz w:val="22"/>
          <w:szCs w:val="22"/>
          <w:lang w:eastAsia="en-US"/>
        </w:rPr>
        <w:t xml:space="preserve"> (topics, target audience)</w:t>
      </w:r>
      <w:r w:rsidR="00A95176">
        <w:rPr>
          <w:rFonts w:cs="Arial"/>
          <w:i/>
          <w:iCs/>
          <w:sz w:val="22"/>
          <w:szCs w:val="22"/>
          <w:lang w:eastAsia="en-US"/>
        </w:rPr>
        <w:t>.</w:t>
      </w:r>
      <w:r w:rsidR="0005472B">
        <w:rPr>
          <w:rFonts w:cs="Arial"/>
          <w:i/>
          <w:iCs/>
          <w:sz w:val="22"/>
          <w:szCs w:val="22"/>
          <w:lang w:eastAsia="en-US"/>
        </w:rPr>
        <w:t xml:space="preserve"> Program in attachment</w:t>
      </w:r>
    </w:p>
    <w:p w14:paraId="3B88079B" w14:textId="77777777" w:rsidR="00DB2D57" w:rsidRPr="00421AF9" w:rsidRDefault="00DB2D57" w:rsidP="00F83095">
      <w:pPr>
        <w:pStyle w:val="EMRPbodytext"/>
        <w:rPr>
          <w:rFonts w:cs="Arial"/>
          <w:sz w:val="22"/>
          <w:szCs w:val="22"/>
          <w:lang w:eastAsia="en-US"/>
        </w:rPr>
      </w:pPr>
    </w:p>
    <w:p w14:paraId="01F24121" w14:textId="66386C33" w:rsidR="00AE7333" w:rsidRPr="00CE2DCF" w:rsidRDefault="00DB2D57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>
        <w:rPr>
          <w:rFonts w:cs="Arial"/>
          <w:sz w:val="22"/>
          <w:szCs w:val="22"/>
          <w:u w:val="single"/>
          <w:lang w:eastAsia="en-US"/>
        </w:rPr>
        <w:t>Objectives</w:t>
      </w:r>
      <w:r w:rsidR="00EB2553" w:rsidRPr="00421AF9">
        <w:rPr>
          <w:rFonts w:cs="Arial"/>
          <w:sz w:val="22"/>
          <w:szCs w:val="22"/>
          <w:u w:val="single"/>
          <w:lang w:eastAsia="en-US"/>
        </w:rPr>
        <w:t>:</w:t>
      </w:r>
      <w:r w:rsidR="00EB2553" w:rsidRPr="00CE2DCF">
        <w:rPr>
          <w:rFonts w:cs="Arial"/>
          <w:sz w:val="22"/>
          <w:szCs w:val="22"/>
          <w:u w:val="single"/>
          <w:lang w:eastAsia="en-US"/>
        </w:rPr>
        <w:t xml:space="preserve"> </w:t>
      </w:r>
    </w:p>
    <w:p w14:paraId="0665E5D3" w14:textId="41B9FA37" w:rsidR="00EB2553" w:rsidRDefault="00833529" w:rsidP="00F83095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21AF9">
        <w:rPr>
          <w:rFonts w:cs="Arial"/>
          <w:i/>
          <w:iCs/>
          <w:sz w:val="22"/>
          <w:szCs w:val="22"/>
          <w:lang w:eastAsia="en-US"/>
        </w:rPr>
        <w:t>Please d</w:t>
      </w:r>
      <w:r w:rsidR="00EB2553" w:rsidRPr="00421AF9">
        <w:rPr>
          <w:rFonts w:cs="Arial"/>
          <w:i/>
          <w:iCs/>
          <w:sz w:val="22"/>
          <w:szCs w:val="22"/>
          <w:lang w:eastAsia="en-US"/>
        </w:rPr>
        <w:t xml:space="preserve">escribe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 xml:space="preserve">in one paragraph </w:t>
      </w:r>
      <w:r w:rsidR="00EB2553" w:rsidRPr="00421AF9">
        <w:rPr>
          <w:rFonts w:cs="Arial"/>
          <w:i/>
          <w:iCs/>
          <w:sz w:val="22"/>
          <w:szCs w:val="22"/>
          <w:lang w:eastAsia="en-US"/>
        </w:rPr>
        <w:t>the</w:t>
      </w:r>
      <w:r w:rsidR="00095E13" w:rsidRPr="00421AF9">
        <w:rPr>
          <w:rFonts w:cs="Arial"/>
          <w:i/>
          <w:iCs/>
          <w:sz w:val="22"/>
          <w:szCs w:val="22"/>
          <w:lang w:eastAsia="en-US"/>
        </w:rPr>
        <w:t xml:space="preserve"> aims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 xml:space="preserve"> </w:t>
      </w:r>
      <w:r w:rsidR="00DB2D57">
        <w:rPr>
          <w:rFonts w:cs="Arial"/>
          <w:i/>
          <w:iCs/>
          <w:sz w:val="22"/>
          <w:szCs w:val="22"/>
          <w:lang w:eastAsia="en-US"/>
        </w:rPr>
        <w:t xml:space="preserve">and objectives </w:t>
      </w:r>
      <w:r w:rsidR="004C0AC7" w:rsidRPr="00421AF9">
        <w:rPr>
          <w:rFonts w:cs="Arial"/>
          <w:i/>
          <w:iCs/>
          <w:sz w:val="22"/>
          <w:szCs w:val="22"/>
          <w:lang w:eastAsia="en-US"/>
        </w:rPr>
        <w:t xml:space="preserve">of the planned </w:t>
      </w:r>
      <w:r w:rsidR="003E7803">
        <w:rPr>
          <w:rFonts w:cs="Arial"/>
          <w:i/>
          <w:iCs/>
          <w:sz w:val="22"/>
          <w:szCs w:val="22"/>
          <w:lang w:eastAsia="en-US"/>
        </w:rPr>
        <w:t>event</w:t>
      </w:r>
      <w:r w:rsidR="00A95176">
        <w:rPr>
          <w:rFonts w:cs="Arial"/>
          <w:i/>
          <w:iCs/>
          <w:sz w:val="22"/>
          <w:szCs w:val="22"/>
          <w:lang w:eastAsia="en-US"/>
        </w:rPr>
        <w:t>.</w:t>
      </w:r>
    </w:p>
    <w:p w14:paraId="5FDD5557" w14:textId="77777777" w:rsidR="00DB2D57" w:rsidRDefault="00DB2D57" w:rsidP="00F83095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2B556C53" w14:textId="7CADD60E" w:rsidR="00DB2D57" w:rsidRPr="00DB2D57" w:rsidRDefault="00DB2D57" w:rsidP="00DB2D57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DB2D57">
        <w:rPr>
          <w:rFonts w:cs="Arial"/>
          <w:sz w:val="22"/>
          <w:szCs w:val="22"/>
          <w:u w:val="single"/>
          <w:lang w:eastAsia="en-US"/>
        </w:rPr>
        <w:t>Participants</w:t>
      </w:r>
      <w:r>
        <w:rPr>
          <w:rFonts w:cs="Arial"/>
          <w:sz w:val="22"/>
          <w:szCs w:val="22"/>
          <w:u w:val="single"/>
          <w:lang w:eastAsia="en-US"/>
        </w:rPr>
        <w:t>:</w:t>
      </w:r>
    </w:p>
    <w:p w14:paraId="02896271" w14:textId="77777777" w:rsidR="00DB2D57" w:rsidRPr="00DB2D57" w:rsidRDefault="00DB2D57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DB2D57">
        <w:rPr>
          <w:rFonts w:cs="Arial"/>
          <w:i/>
          <w:iCs/>
          <w:sz w:val="22"/>
          <w:szCs w:val="22"/>
          <w:lang w:eastAsia="en-US"/>
        </w:rPr>
        <w:t>Pre-assessment of participant’s knowledge and skills (in broad terms);</w:t>
      </w:r>
    </w:p>
    <w:p w14:paraId="15D999FC" w14:textId="5AF1EBA7" w:rsidR="00DB2D57" w:rsidRDefault="00DB2D57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DB2D57">
        <w:rPr>
          <w:rFonts w:cs="Arial"/>
          <w:i/>
          <w:iCs/>
          <w:sz w:val="22"/>
          <w:szCs w:val="22"/>
          <w:lang w:eastAsia="en-US"/>
        </w:rPr>
        <w:t>Post-assessment of participant’s knowledge and skills</w:t>
      </w:r>
      <w:r>
        <w:rPr>
          <w:rFonts w:cs="Arial"/>
          <w:i/>
          <w:iCs/>
          <w:sz w:val="22"/>
          <w:szCs w:val="22"/>
          <w:lang w:eastAsia="en-US"/>
        </w:rPr>
        <w:t>.</w:t>
      </w:r>
    </w:p>
    <w:p w14:paraId="70B55753" w14:textId="327B922E" w:rsidR="00DB2D57" w:rsidRPr="00DB2D57" w:rsidRDefault="00223F6A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223F6A">
        <w:rPr>
          <w:rFonts w:cs="Arial"/>
          <w:i/>
          <w:iCs/>
          <w:sz w:val="22"/>
          <w:szCs w:val="22"/>
          <w:lang w:eastAsia="en-US"/>
        </w:rPr>
        <w:t>Participation list</w:t>
      </w:r>
      <w:r>
        <w:rPr>
          <w:rFonts w:cs="Arial"/>
          <w:i/>
          <w:iCs/>
          <w:sz w:val="22"/>
          <w:szCs w:val="22"/>
          <w:lang w:eastAsia="en-US"/>
        </w:rPr>
        <w:t xml:space="preserve"> in attachment</w:t>
      </w:r>
      <w:r w:rsidR="00DB2D57">
        <w:rPr>
          <w:rFonts w:cs="Arial"/>
          <w:i/>
          <w:iCs/>
          <w:sz w:val="22"/>
          <w:szCs w:val="22"/>
          <w:lang w:eastAsia="en-US"/>
        </w:rPr>
        <w:t xml:space="preserve"> </w:t>
      </w:r>
      <w:r>
        <w:rPr>
          <w:rFonts w:cs="Arial"/>
          <w:i/>
          <w:iCs/>
          <w:sz w:val="22"/>
          <w:szCs w:val="22"/>
          <w:lang w:eastAsia="en-US"/>
        </w:rPr>
        <w:t>(</w:t>
      </w:r>
      <w:r w:rsidR="00DB2D57">
        <w:rPr>
          <w:rFonts w:cs="Arial"/>
          <w:i/>
          <w:iCs/>
          <w:sz w:val="22"/>
          <w:szCs w:val="22"/>
          <w:lang w:eastAsia="en-US"/>
        </w:rPr>
        <w:t>participating countries and organisations</w:t>
      </w:r>
      <w:r>
        <w:rPr>
          <w:rFonts w:cs="Arial"/>
          <w:i/>
          <w:iCs/>
          <w:sz w:val="22"/>
          <w:szCs w:val="22"/>
          <w:lang w:eastAsia="en-US"/>
        </w:rPr>
        <w:t>)</w:t>
      </w:r>
      <w:r w:rsidR="0076024A">
        <w:rPr>
          <w:rFonts w:cs="Arial"/>
          <w:i/>
          <w:iCs/>
          <w:sz w:val="22"/>
          <w:szCs w:val="22"/>
          <w:lang w:eastAsia="en-US"/>
        </w:rPr>
        <w:t xml:space="preserve">, </w:t>
      </w:r>
    </w:p>
    <w:p w14:paraId="7C356CA5" w14:textId="77777777" w:rsidR="00DB2D57" w:rsidRPr="00421AF9" w:rsidRDefault="00DB2D57" w:rsidP="00F83095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bookmarkEnd w:id="2"/>
    <w:p w14:paraId="13826708" w14:textId="3050D62D" w:rsidR="008F4DAE" w:rsidRDefault="003C7E17" w:rsidP="003C7E17">
      <w:pPr>
        <w:pStyle w:val="Heading2"/>
      </w:pPr>
      <w:r>
        <w:t>Outcomes and impact</w:t>
      </w:r>
      <w:r>
        <w:tab/>
      </w:r>
    </w:p>
    <w:p w14:paraId="387815FD" w14:textId="77777777" w:rsidR="00AE7333" w:rsidRPr="00CE2DCF" w:rsidRDefault="003C7E17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CE2DCF">
        <w:rPr>
          <w:rFonts w:cs="Arial"/>
          <w:sz w:val="22"/>
          <w:szCs w:val="22"/>
          <w:u w:val="single"/>
          <w:lang w:eastAsia="en-US"/>
        </w:rPr>
        <w:t xml:space="preserve">Outcomes: </w:t>
      </w:r>
    </w:p>
    <w:p w14:paraId="7BDC28DD" w14:textId="3C93A504" w:rsidR="00AE7333" w:rsidRDefault="003C7E17" w:rsidP="00CE2DCF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 xml:space="preserve">Please describe the 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>k</w:t>
      </w:r>
      <w:r w:rsidRPr="004D4720">
        <w:rPr>
          <w:rFonts w:cs="Arial"/>
          <w:i/>
          <w:iCs/>
          <w:sz w:val="22"/>
          <w:szCs w:val="22"/>
          <w:lang w:eastAsia="en-US"/>
        </w:rPr>
        <w:t xml:space="preserve">ey </w:t>
      </w:r>
      <w:r w:rsidR="00783E8E">
        <w:rPr>
          <w:rFonts w:cs="Arial"/>
          <w:i/>
          <w:iCs/>
          <w:sz w:val="22"/>
          <w:szCs w:val="22"/>
          <w:lang w:eastAsia="en-US"/>
        </w:rPr>
        <w:t xml:space="preserve">learning </w:t>
      </w:r>
      <w:r w:rsidRPr="004D4720">
        <w:rPr>
          <w:rFonts w:cs="Arial"/>
          <w:i/>
          <w:iCs/>
          <w:sz w:val="22"/>
          <w:szCs w:val="22"/>
          <w:lang w:eastAsia="en-US"/>
        </w:rPr>
        <w:t>outcomes</w:t>
      </w:r>
      <w:r w:rsidR="00783E8E">
        <w:rPr>
          <w:rFonts w:cs="Arial"/>
          <w:i/>
          <w:iCs/>
          <w:sz w:val="22"/>
          <w:szCs w:val="22"/>
          <w:lang w:eastAsia="en-US"/>
        </w:rPr>
        <w:t>.</w:t>
      </w:r>
    </w:p>
    <w:p w14:paraId="7FA59787" w14:textId="77777777" w:rsidR="004A52F4" w:rsidRPr="00CE2DCF" w:rsidRDefault="004A52F4" w:rsidP="00CE2DCF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229C5068" w14:textId="61C55D61" w:rsidR="00F344BC" w:rsidRDefault="00F344BC" w:rsidP="00F344BC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F344BC">
        <w:rPr>
          <w:rFonts w:cs="Arial"/>
          <w:sz w:val="22"/>
          <w:szCs w:val="22"/>
          <w:u w:val="single"/>
          <w:lang w:eastAsia="en-US"/>
        </w:rPr>
        <w:t>Outputs:</w:t>
      </w:r>
      <w:r>
        <w:rPr>
          <w:rFonts w:cs="Arial"/>
          <w:sz w:val="22"/>
          <w:szCs w:val="22"/>
          <w:u w:val="single"/>
          <w:lang w:eastAsia="en-US"/>
        </w:rPr>
        <w:t xml:space="preserve"> </w:t>
      </w:r>
    </w:p>
    <w:p w14:paraId="3C93E6C2" w14:textId="77777777" w:rsidR="00F344BC" w:rsidRDefault="00F344BC" w:rsidP="00F344BC">
      <w:pPr>
        <w:pStyle w:val="EMRPbodytext"/>
        <w:spacing w:before="240"/>
        <w:rPr>
          <w:rFonts w:cs="Arial"/>
          <w:i/>
          <w:iCs/>
          <w:sz w:val="22"/>
          <w:szCs w:val="22"/>
          <w:lang w:eastAsia="en-US"/>
        </w:rPr>
      </w:pPr>
      <w:r w:rsidRPr="00556244">
        <w:rPr>
          <w:rFonts w:cs="Arial"/>
          <w:i/>
          <w:iCs/>
          <w:sz w:val="22"/>
          <w:szCs w:val="22"/>
          <w:lang w:eastAsia="en-US"/>
        </w:rPr>
        <w:t xml:space="preserve">Please describe training material, </w:t>
      </w:r>
      <w:r>
        <w:rPr>
          <w:rFonts w:cs="Arial"/>
          <w:i/>
          <w:iCs/>
          <w:sz w:val="22"/>
          <w:szCs w:val="22"/>
          <w:lang w:eastAsia="en-US"/>
        </w:rPr>
        <w:t xml:space="preserve">presentations, video´s, etc.  </w:t>
      </w:r>
    </w:p>
    <w:p w14:paraId="61C557DD" w14:textId="3D57EDD4" w:rsidR="00F344BC" w:rsidRPr="004A52F4" w:rsidRDefault="00F344BC" w:rsidP="004A52F4">
      <w:pPr>
        <w:jc w:val="both"/>
        <w:rPr>
          <w:rFonts w:cs="Arial"/>
          <w:i/>
          <w:iCs/>
          <w:szCs w:val="22"/>
          <w:lang w:val="en-GB" w:eastAsia="en-US"/>
        </w:rPr>
      </w:pPr>
      <w:r w:rsidRPr="00556244">
        <w:rPr>
          <w:rFonts w:cs="Arial"/>
          <w:i/>
          <w:iCs/>
          <w:szCs w:val="22"/>
          <w:lang w:val="en-GB" w:eastAsia="en-US"/>
        </w:rPr>
        <w:t xml:space="preserve">Will </w:t>
      </w:r>
      <w:proofErr w:type="spellStart"/>
      <w:r>
        <w:rPr>
          <w:rFonts w:cs="Arial"/>
          <w:i/>
          <w:iCs/>
          <w:szCs w:val="22"/>
          <w:lang w:eastAsia="en-US"/>
        </w:rPr>
        <w:t>outputs</w:t>
      </w:r>
      <w:proofErr w:type="spellEnd"/>
      <w:r w:rsidRPr="00556244">
        <w:rPr>
          <w:rFonts w:cs="Arial"/>
          <w:i/>
          <w:iCs/>
          <w:szCs w:val="22"/>
          <w:lang w:val="en-GB" w:eastAsia="en-US"/>
        </w:rPr>
        <w:t xml:space="preserve"> be made openly available?</w:t>
      </w:r>
      <w:r w:rsidR="004A52F4">
        <w:rPr>
          <w:rFonts w:cs="Arial"/>
          <w:i/>
          <w:iCs/>
          <w:szCs w:val="22"/>
          <w:lang w:eastAsia="en-US"/>
        </w:rPr>
        <w:t xml:space="preserve"> </w:t>
      </w:r>
      <w:r w:rsidR="004A52F4">
        <w:rPr>
          <w:rFonts w:cs="Arial"/>
          <w:i/>
          <w:iCs/>
          <w:szCs w:val="22"/>
          <w:lang w:val="en-GB" w:eastAsia="en-US"/>
        </w:rPr>
        <w:t>E</w:t>
      </w:r>
      <w:r w:rsidR="004A52F4" w:rsidRPr="004A52F4">
        <w:rPr>
          <w:rFonts w:cs="Arial"/>
          <w:i/>
          <w:iCs/>
          <w:szCs w:val="22"/>
          <w:lang w:val="en-GB" w:eastAsia="en-US"/>
        </w:rPr>
        <w:t>-learning material</w:t>
      </w:r>
      <w:r w:rsidR="004A52F4">
        <w:rPr>
          <w:rFonts w:cs="Arial"/>
          <w:i/>
          <w:iCs/>
          <w:szCs w:val="22"/>
          <w:lang w:val="en-GB" w:eastAsia="en-US"/>
        </w:rPr>
        <w:t>s</w:t>
      </w:r>
      <w:r w:rsidR="004A52F4" w:rsidRPr="004A52F4">
        <w:rPr>
          <w:rFonts w:cs="Arial"/>
          <w:i/>
          <w:iCs/>
          <w:szCs w:val="22"/>
          <w:lang w:val="en-GB" w:eastAsia="en-US"/>
        </w:rPr>
        <w:t xml:space="preserve"> as outcome</w:t>
      </w:r>
      <w:r w:rsidR="004A52F4">
        <w:rPr>
          <w:rFonts w:cs="Arial"/>
          <w:i/>
          <w:iCs/>
          <w:szCs w:val="22"/>
          <w:lang w:val="en-GB" w:eastAsia="en-US"/>
        </w:rPr>
        <w:t>?</w:t>
      </w:r>
    </w:p>
    <w:p w14:paraId="60EB2CBF" w14:textId="77777777" w:rsidR="00F344BC" w:rsidRPr="00F344BC" w:rsidRDefault="00F344BC" w:rsidP="00F344BC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</w:p>
    <w:p w14:paraId="6DAB47A9" w14:textId="77777777" w:rsidR="00AE7333" w:rsidRPr="00AE7333" w:rsidRDefault="003C7E17" w:rsidP="00CE2DCF">
      <w:pPr>
        <w:pStyle w:val="EMRPbodytext"/>
        <w:spacing w:before="240"/>
        <w:rPr>
          <w:rFonts w:cs="Arial"/>
          <w:sz w:val="22"/>
          <w:szCs w:val="22"/>
          <w:u w:val="single"/>
          <w:lang w:eastAsia="en-US"/>
        </w:rPr>
      </w:pPr>
      <w:r w:rsidRPr="00AE7333">
        <w:rPr>
          <w:rFonts w:cs="Arial"/>
          <w:sz w:val="22"/>
          <w:szCs w:val="22"/>
          <w:u w:val="single"/>
          <w:lang w:eastAsia="en-US"/>
        </w:rPr>
        <w:t xml:space="preserve">Impact: </w:t>
      </w:r>
    </w:p>
    <w:p w14:paraId="6CA2E458" w14:textId="3A22E3F5" w:rsidR="003C7E17" w:rsidRPr="004D4720" w:rsidRDefault="003C7E17" w:rsidP="00AE7333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4D4720">
        <w:rPr>
          <w:rFonts w:cs="Arial"/>
          <w:i/>
          <w:iCs/>
          <w:sz w:val="22"/>
          <w:szCs w:val="22"/>
          <w:lang w:eastAsia="en-US"/>
        </w:rPr>
        <w:t xml:space="preserve">Please describe the </w:t>
      </w:r>
      <w:r w:rsidR="00DB2D57">
        <w:rPr>
          <w:rFonts w:cs="Arial"/>
          <w:i/>
          <w:iCs/>
          <w:sz w:val="22"/>
          <w:szCs w:val="22"/>
          <w:lang w:eastAsia="en-US"/>
        </w:rPr>
        <w:t>i</w:t>
      </w:r>
      <w:r w:rsidRPr="004D4720">
        <w:rPr>
          <w:rFonts w:cs="Arial"/>
          <w:i/>
          <w:iCs/>
          <w:sz w:val="22"/>
          <w:szCs w:val="22"/>
          <w:lang w:eastAsia="en-US"/>
        </w:rPr>
        <w:t>mpact</w:t>
      </w:r>
      <w:r w:rsidR="004C0AC7" w:rsidRPr="004D4720">
        <w:rPr>
          <w:rFonts w:cs="Arial"/>
          <w:i/>
          <w:iCs/>
          <w:sz w:val="22"/>
          <w:szCs w:val="22"/>
          <w:lang w:eastAsia="en-US"/>
        </w:rPr>
        <w:t xml:space="preserve"> of the </w:t>
      </w:r>
      <w:r w:rsidR="00BE42EF">
        <w:rPr>
          <w:rFonts w:cs="Arial"/>
          <w:i/>
          <w:iCs/>
          <w:sz w:val="22"/>
          <w:szCs w:val="22"/>
          <w:lang w:eastAsia="en-US"/>
        </w:rPr>
        <w:t>training event</w:t>
      </w:r>
      <w:r w:rsidR="00AE7333" w:rsidRPr="004D4720">
        <w:rPr>
          <w:rFonts w:cs="Arial"/>
          <w:i/>
          <w:iCs/>
          <w:sz w:val="22"/>
          <w:szCs w:val="22"/>
          <w:lang w:eastAsia="en-US"/>
        </w:rPr>
        <w:t>.</w:t>
      </w:r>
    </w:p>
    <w:p w14:paraId="0ECA262D" w14:textId="1D99FA67" w:rsidR="00DB2D57" w:rsidRDefault="00DB2D57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  <w:r w:rsidRPr="00DB2D57">
        <w:rPr>
          <w:rFonts w:cs="Arial"/>
          <w:i/>
          <w:iCs/>
          <w:sz w:val="22"/>
          <w:szCs w:val="22"/>
          <w:lang w:eastAsia="en-US"/>
        </w:rPr>
        <w:t>Feedback on capacity building and impact</w:t>
      </w:r>
      <w:r>
        <w:rPr>
          <w:rFonts w:cs="Arial"/>
          <w:i/>
          <w:iCs/>
          <w:sz w:val="22"/>
          <w:szCs w:val="22"/>
          <w:lang w:eastAsia="en-US"/>
        </w:rPr>
        <w:t>.</w:t>
      </w:r>
    </w:p>
    <w:p w14:paraId="13C53D0A" w14:textId="77777777" w:rsidR="00DB2D57" w:rsidRDefault="00DB2D57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48C6BCDB" w14:textId="77777777" w:rsidR="00F344BC" w:rsidRPr="00DB2D57" w:rsidRDefault="00F344BC" w:rsidP="00DB2D57">
      <w:pPr>
        <w:pStyle w:val="EMRPbodytext"/>
        <w:rPr>
          <w:rFonts w:cs="Arial"/>
          <w:i/>
          <w:iCs/>
          <w:sz w:val="22"/>
          <w:szCs w:val="22"/>
          <w:lang w:eastAsia="en-US"/>
        </w:rPr>
      </w:pPr>
    </w:p>
    <w:p w14:paraId="4C89F3EF" w14:textId="513636A1" w:rsidR="0076024A" w:rsidRDefault="0076024A" w:rsidP="0037406E">
      <w:pPr>
        <w:pStyle w:val="Heading1"/>
      </w:pPr>
      <w:r>
        <w:t>Financial allowances</w:t>
      </w:r>
    </w:p>
    <w:p w14:paraId="5037EF73" w14:textId="77777777" w:rsidR="0076024A" w:rsidRPr="0076024A" w:rsidRDefault="0076024A" w:rsidP="0076024A">
      <w:pPr>
        <w:rPr>
          <w:lang w:val="en-GB" w:eastAsia="de-CH"/>
        </w:rPr>
      </w:pPr>
    </w:p>
    <w:tbl>
      <w:tblPr>
        <w:tblW w:w="9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CellMar>
          <w:top w:w="28" w:type="dxa"/>
          <w:bottom w:w="28" w:type="dxa"/>
        </w:tblCellMar>
        <w:tblLook w:val="0000" w:firstRow="0" w:lastRow="0" w:firstColumn="0" w:lastColumn="0" w:noHBand="0" w:noVBand="0"/>
      </w:tblPr>
      <w:tblGrid>
        <w:gridCol w:w="4980"/>
        <w:gridCol w:w="1809"/>
        <w:gridCol w:w="2444"/>
      </w:tblGrid>
      <w:tr w:rsidR="0076024A" w:rsidRPr="00C97EAB" w14:paraId="42B2EAD3" w14:textId="77777777" w:rsidTr="007A2A10">
        <w:trPr>
          <w:trHeight w:val="171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37B24B" w14:textId="646561C3" w:rsidR="0076024A" w:rsidRPr="00223F6A" w:rsidRDefault="00223F6A" w:rsidP="007A2A10">
            <w:pPr>
              <w:rPr>
                <w:b/>
                <w:bCs/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 xml:space="preserve">Travel and </w:t>
            </w:r>
            <w:proofErr w:type="spellStart"/>
            <w:r w:rsidRPr="00223F6A">
              <w:rPr>
                <w:b/>
                <w:bCs/>
                <w:color w:val="000000"/>
              </w:rPr>
              <w:t>subsistence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ABF9781" w14:textId="77777777" w:rsidR="0076024A" w:rsidRPr="00223F6A" w:rsidRDefault="0076024A" w:rsidP="007A2A10">
            <w:pPr>
              <w:jc w:val="center"/>
              <w:rPr>
                <w:b/>
                <w:bCs/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 xml:space="preserve">Unit </w:t>
            </w:r>
            <w:proofErr w:type="spellStart"/>
            <w:r w:rsidRPr="00223F6A">
              <w:rPr>
                <w:b/>
                <w:bCs/>
                <w:color w:val="000000"/>
              </w:rPr>
              <w:t>Cost</w:t>
            </w:r>
            <w:proofErr w:type="spellEnd"/>
            <w:r w:rsidRPr="00223F6A">
              <w:rPr>
                <w:b/>
                <w:bCs/>
                <w:color w:val="000000"/>
              </w:rPr>
              <w:t xml:space="preserve"> Plan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323E270" w14:textId="77777777" w:rsidR="0076024A" w:rsidRPr="00223F6A" w:rsidRDefault="0076024A" w:rsidP="007A2A10">
            <w:pPr>
              <w:jc w:val="center"/>
              <w:rPr>
                <w:b/>
                <w:bCs/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>Actual Costs (€)</w:t>
            </w:r>
          </w:p>
        </w:tc>
      </w:tr>
      <w:tr w:rsidR="0076024A" w:rsidRPr="00C97EAB" w14:paraId="2BFE0B29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76CDA" w14:textId="5ECF65BF" w:rsidR="0076024A" w:rsidRPr="00223F6A" w:rsidRDefault="0076024A" w:rsidP="007A2A10">
            <w:pPr>
              <w:rPr>
                <w:color w:val="000000"/>
              </w:rPr>
            </w:pPr>
            <w:r w:rsidRPr="00223F6A">
              <w:rPr>
                <w:color w:val="000000"/>
              </w:rPr>
              <w:t>Speaker 1 (</w:t>
            </w:r>
            <w:r w:rsidR="00FF1FC5">
              <w:rPr>
                <w:color w:val="000000"/>
              </w:rPr>
              <w:t>Description</w:t>
            </w:r>
            <w:r w:rsidRPr="00223F6A">
              <w:rPr>
                <w:color w:val="000000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DCFC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7B3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76024A" w:rsidRPr="00C97EAB" w14:paraId="1F952BBD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EE468" w14:textId="2C245ABC" w:rsidR="0076024A" w:rsidRPr="00223F6A" w:rsidRDefault="0076024A" w:rsidP="007A2A10">
            <w:pPr>
              <w:rPr>
                <w:color w:val="000000"/>
              </w:rPr>
            </w:pPr>
            <w:r w:rsidRPr="00223F6A">
              <w:rPr>
                <w:color w:val="000000"/>
              </w:rPr>
              <w:t xml:space="preserve">Speaker 2 </w:t>
            </w:r>
            <w:r w:rsidR="00FF1FC5" w:rsidRPr="00223F6A">
              <w:rPr>
                <w:color w:val="000000"/>
              </w:rPr>
              <w:t>(</w:t>
            </w:r>
            <w:r w:rsidR="00FF1FC5">
              <w:rPr>
                <w:color w:val="000000"/>
              </w:rPr>
              <w:t>Description</w:t>
            </w:r>
            <w:r w:rsidR="00FF1FC5" w:rsidRPr="00223F6A">
              <w:rPr>
                <w:color w:val="000000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D52AF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9C271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76024A" w:rsidRPr="00C97EAB" w14:paraId="2575B1D2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BBE76" w14:textId="33363B45" w:rsidR="0076024A" w:rsidRPr="00223F6A" w:rsidRDefault="0076024A" w:rsidP="007A2A10">
            <w:pPr>
              <w:rPr>
                <w:color w:val="000000"/>
              </w:rPr>
            </w:pPr>
            <w:r w:rsidRPr="00223F6A">
              <w:rPr>
                <w:color w:val="000000"/>
              </w:rPr>
              <w:t xml:space="preserve">Speaker 3 </w:t>
            </w:r>
            <w:r w:rsidR="00FF1FC5" w:rsidRPr="00223F6A">
              <w:rPr>
                <w:color w:val="000000"/>
              </w:rPr>
              <w:t>(</w:t>
            </w:r>
            <w:r w:rsidR="00FF1FC5">
              <w:rPr>
                <w:color w:val="000000"/>
              </w:rPr>
              <w:t>Description</w:t>
            </w:r>
            <w:r w:rsidR="00FF1FC5" w:rsidRPr="00223F6A">
              <w:rPr>
                <w:color w:val="000000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695AD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DB65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76024A" w:rsidRPr="00C97EAB" w14:paraId="2A4B287A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C20B" w14:textId="25FC6EAF" w:rsidR="0076024A" w:rsidRPr="00223F6A" w:rsidRDefault="0076024A" w:rsidP="007A2A10">
            <w:pPr>
              <w:rPr>
                <w:color w:val="000000"/>
              </w:rPr>
            </w:pPr>
            <w:r w:rsidRPr="00223F6A">
              <w:rPr>
                <w:color w:val="000000"/>
              </w:rPr>
              <w:t xml:space="preserve">Speaker 4 </w:t>
            </w:r>
            <w:r w:rsidR="00FF1FC5" w:rsidRPr="00223F6A">
              <w:rPr>
                <w:color w:val="000000"/>
              </w:rPr>
              <w:t>(</w:t>
            </w:r>
            <w:r w:rsidR="00FF1FC5">
              <w:rPr>
                <w:color w:val="000000"/>
              </w:rPr>
              <w:t>Description</w:t>
            </w:r>
            <w:r w:rsidR="00FF1FC5" w:rsidRPr="00223F6A">
              <w:rPr>
                <w:color w:val="000000"/>
              </w:rPr>
              <w:t>)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E65A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FA0A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76024A" w:rsidRPr="00C97EAB" w14:paraId="67921068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ED4B9" w14:textId="6D9EF3A1" w:rsidR="0076024A" w:rsidRPr="00FF1FC5" w:rsidRDefault="0076024A" w:rsidP="007A2A10">
            <w:pPr>
              <w:rPr>
                <w:i/>
                <w:iCs/>
                <w:color w:val="000000"/>
                <w:sz w:val="20"/>
              </w:rPr>
            </w:pPr>
            <w:r w:rsidRPr="00FF1FC5">
              <w:rPr>
                <w:i/>
                <w:iCs/>
                <w:color w:val="000000"/>
                <w:sz w:val="20"/>
              </w:rPr>
              <w:lastRenderedPageBreak/>
              <w:t xml:space="preserve">Add </w:t>
            </w:r>
            <w:proofErr w:type="spellStart"/>
            <w:r w:rsidRPr="00FF1FC5">
              <w:rPr>
                <w:i/>
                <w:iCs/>
                <w:color w:val="000000"/>
                <w:sz w:val="20"/>
              </w:rPr>
              <w:t>more</w:t>
            </w:r>
            <w:proofErr w:type="spellEnd"/>
            <w:r w:rsidRPr="00FF1FC5">
              <w:rPr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FF1FC5">
              <w:rPr>
                <w:i/>
                <w:iCs/>
                <w:color w:val="000000"/>
                <w:sz w:val="20"/>
              </w:rPr>
              <w:t>if</w:t>
            </w:r>
            <w:proofErr w:type="spellEnd"/>
            <w:r w:rsidRPr="00FF1FC5">
              <w:rPr>
                <w:i/>
                <w:iCs/>
                <w:color w:val="000000"/>
                <w:sz w:val="20"/>
              </w:rPr>
              <w:t xml:space="preserve"> </w:t>
            </w:r>
            <w:proofErr w:type="spellStart"/>
            <w:r w:rsidRPr="00FF1FC5">
              <w:rPr>
                <w:i/>
                <w:iCs/>
                <w:color w:val="000000"/>
                <w:sz w:val="20"/>
              </w:rPr>
              <w:t>needed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39BC5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90E3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085151" w:rsidRPr="00C97EAB" w14:paraId="6B5DD225" w14:textId="77777777" w:rsidTr="0076024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98C4B9B" w14:textId="02DF5FA5" w:rsidR="00085151" w:rsidRPr="00223F6A" w:rsidRDefault="00085151" w:rsidP="0008515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Other </w:t>
            </w:r>
            <w:proofErr w:type="spellStart"/>
            <w:r>
              <w:rPr>
                <w:b/>
                <w:bCs/>
                <w:color w:val="000000"/>
              </w:rPr>
              <w:t>goods</w:t>
            </w:r>
            <w:proofErr w:type="spellEnd"/>
            <w:r>
              <w:rPr>
                <w:b/>
                <w:bCs/>
                <w:color w:val="000000"/>
              </w:rPr>
              <w:t xml:space="preserve"> and </w:t>
            </w:r>
            <w:proofErr w:type="spellStart"/>
            <w:r>
              <w:rPr>
                <w:b/>
                <w:bCs/>
                <w:color w:val="000000"/>
              </w:rPr>
              <w:t>services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63D73BE" w14:textId="68F7E2B8" w:rsidR="00085151" w:rsidRPr="00223F6A" w:rsidRDefault="00085151" w:rsidP="00085151">
            <w:pPr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 xml:space="preserve">Unit </w:t>
            </w:r>
            <w:proofErr w:type="spellStart"/>
            <w:r w:rsidRPr="00223F6A">
              <w:rPr>
                <w:b/>
                <w:bCs/>
                <w:color w:val="000000"/>
              </w:rPr>
              <w:t>Cost</w:t>
            </w:r>
            <w:proofErr w:type="spellEnd"/>
            <w:r w:rsidRPr="00223F6A">
              <w:rPr>
                <w:b/>
                <w:bCs/>
                <w:color w:val="000000"/>
              </w:rPr>
              <w:t xml:space="preserve"> Plan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1238" w14:textId="08C194B3" w:rsidR="00085151" w:rsidRPr="00223F6A" w:rsidRDefault="00085151" w:rsidP="00085151">
            <w:pPr>
              <w:jc w:val="center"/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>Actual Costs (€)</w:t>
            </w:r>
          </w:p>
        </w:tc>
      </w:tr>
      <w:tr w:rsidR="0076024A" w:rsidRPr="00C97EAB" w14:paraId="060BD45A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5F42F" w14:textId="61446F8D" w:rsidR="0076024A" w:rsidRPr="00223F6A" w:rsidRDefault="0076024A" w:rsidP="007A2A10">
            <w:pPr>
              <w:rPr>
                <w:color w:val="000000"/>
              </w:rPr>
            </w:pPr>
            <w:r w:rsidRPr="00223F6A">
              <w:rPr>
                <w:color w:val="000000"/>
              </w:rPr>
              <w:t xml:space="preserve">Conference </w:t>
            </w:r>
            <w:proofErr w:type="spellStart"/>
            <w:r w:rsidRPr="00223F6A">
              <w:rPr>
                <w:color w:val="000000"/>
              </w:rPr>
              <w:t>room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9F04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4488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085151" w:rsidRPr="00C97EAB" w14:paraId="0126F4BE" w14:textId="77777777" w:rsidTr="0076024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DE23FD" w14:textId="62971B35" w:rsidR="00085151" w:rsidRPr="00223F6A" w:rsidRDefault="00085151" w:rsidP="0008515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Other </w:t>
            </w:r>
            <w:proofErr w:type="spellStart"/>
            <w:r>
              <w:rPr>
                <w:b/>
                <w:bCs/>
                <w:color w:val="000000"/>
              </w:rPr>
              <w:t>goods</w:t>
            </w:r>
            <w:proofErr w:type="spellEnd"/>
            <w:r>
              <w:rPr>
                <w:b/>
                <w:bCs/>
                <w:color w:val="000000"/>
              </w:rPr>
              <w:t xml:space="preserve"> and </w:t>
            </w:r>
            <w:proofErr w:type="spellStart"/>
            <w:r>
              <w:rPr>
                <w:b/>
                <w:bCs/>
                <w:color w:val="000000"/>
              </w:rPr>
              <w:t>services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176996" w14:textId="193ABC39" w:rsidR="00085151" w:rsidRPr="00223F6A" w:rsidRDefault="00085151" w:rsidP="00085151">
            <w:pPr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 xml:space="preserve">Unit </w:t>
            </w:r>
            <w:proofErr w:type="spellStart"/>
            <w:r w:rsidRPr="00223F6A">
              <w:rPr>
                <w:b/>
                <w:bCs/>
                <w:color w:val="000000"/>
              </w:rPr>
              <w:t>Cost</w:t>
            </w:r>
            <w:proofErr w:type="spellEnd"/>
            <w:r w:rsidRPr="00223F6A">
              <w:rPr>
                <w:b/>
                <w:bCs/>
                <w:color w:val="000000"/>
              </w:rPr>
              <w:t xml:space="preserve"> Plan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3AA709" w14:textId="7D538B61" w:rsidR="00085151" w:rsidRPr="00223F6A" w:rsidRDefault="00085151" w:rsidP="00085151">
            <w:pPr>
              <w:jc w:val="center"/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>Actual Costs (€)</w:t>
            </w:r>
          </w:p>
        </w:tc>
      </w:tr>
      <w:tr w:rsidR="0076024A" w:rsidRPr="00C97EAB" w14:paraId="7962C534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7C2C9" w14:textId="2DEC2835" w:rsidR="0076024A" w:rsidRPr="00223F6A" w:rsidRDefault="00223F6A" w:rsidP="007A2A10">
            <w:pPr>
              <w:rPr>
                <w:color w:val="000000"/>
              </w:rPr>
            </w:pPr>
            <w:r>
              <w:rPr>
                <w:color w:val="000000"/>
              </w:rPr>
              <w:t xml:space="preserve">Catering 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887D7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1AD8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085151" w:rsidRPr="00C97EAB" w14:paraId="063431F7" w14:textId="77777777" w:rsidTr="0076024A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345C17" w14:textId="246EEB39" w:rsidR="00085151" w:rsidRPr="00223F6A" w:rsidRDefault="00085151" w:rsidP="00085151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Other </w:t>
            </w:r>
            <w:proofErr w:type="spellStart"/>
            <w:r>
              <w:rPr>
                <w:b/>
                <w:bCs/>
                <w:color w:val="000000"/>
              </w:rPr>
              <w:t>goods</w:t>
            </w:r>
            <w:proofErr w:type="spellEnd"/>
            <w:r>
              <w:rPr>
                <w:b/>
                <w:bCs/>
                <w:color w:val="000000"/>
              </w:rPr>
              <w:t xml:space="preserve"> and </w:t>
            </w:r>
            <w:proofErr w:type="spellStart"/>
            <w:r>
              <w:rPr>
                <w:b/>
                <w:bCs/>
                <w:color w:val="000000"/>
              </w:rPr>
              <w:t>services</w:t>
            </w:r>
            <w:proofErr w:type="spellEnd"/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CBDD677" w14:textId="463A680B" w:rsidR="00085151" w:rsidRPr="00223F6A" w:rsidRDefault="00085151" w:rsidP="00085151">
            <w:pPr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 xml:space="preserve">Unit </w:t>
            </w:r>
            <w:proofErr w:type="spellStart"/>
            <w:r w:rsidRPr="00223F6A">
              <w:rPr>
                <w:b/>
                <w:bCs/>
                <w:color w:val="000000"/>
              </w:rPr>
              <w:t>Cost</w:t>
            </w:r>
            <w:proofErr w:type="spellEnd"/>
            <w:r w:rsidRPr="00223F6A">
              <w:rPr>
                <w:b/>
                <w:bCs/>
                <w:color w:val="000000"/>
              </w:rPr>
              <w:t xml:space="preserve"> Plan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D97396" w14:textId="49B658D8" w:rsidR="00085151" w:rsidRPr="00223F6A" w:rsidRDefault="00085151" w:rsidP="00085151">
            <w:pPr>
              <w:jc w:val="center"/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>Actual Costs (€)</w:t>
            </w:r>
          </w:p>
        </w:tc>
      </w:tr>
      <w:tr w:rsidR="0076024A" w:rsidRPr="00C97EAB" w14:paraId="6FBD3347" w14:textId="77777777" w:rsidTr="007A2A10">
        <w:trPr>
          <w:trHeight w:val="348"/>
        </w:trPr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F26C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F092E" w14:textId="77777777" w:rsidR="0076024A" w:rsidRPr="00223F6A" w:rsidRDefault="0076024A" w:rsidP="007A2A10">
            <w:pPr>
              <w:rPr>
                <w:color w:val="000000"/>
              </w:rPr>
            </w:pP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FEB93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  <w:tr w:rsidR="0076024A" w:rsidRPr="00893A0E" w14:paraId="5CE74CDE" w14:textId="77777777" w:rsidTr="007A2A10">
        <w:trPr>
          <w:trHeight w:val="328"/>
        </w:trPr>
        <w:tc>
          <w:tcPr>
            <w:tcW w:w="678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338FFE" w14:textId="77777777" w:rsidR="0076024A" w:rsidRPr="00223F6A" w:rsidRDefault="0076024A" w:rsidP="007A2A10">
            <w:pPr>
              <w:jc w:val="right"/>
              <w:rPr>
                <w:color w:val="000000"/>
              </w:rPr>
            </w:pPr>
            <w:r w:rsidRPr="00223F6A">
              <w:rPr>
                <w:b/>
                <w:bCs/>
                <w:color w:val="000000"/>
              </w:rPr>
              <w:t>Total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7E0C8" w14:textId="77777777" w:rsidR="0076024A" w:rsidRPr="00223F6A" w:rsidRDefault="0076024A" w:rsidP="007A2A10">
            <w:pPr>
              <w:jc w:val="center"/>
              <w:rPr>
                <w:color w:val="000000"/>
              </w:rPr>
            </w:pPr>
          </w:p>
        </w:tc>
      </w:tr>
    </w:tbl>
    <w:p w14:paraId="0896DA3E" w14:textId="77777777" w:rsidR="0076024A" w:rsidRDefault="0076024A" w:rsidP="0076024A">
      <w:pPr>
        <w:rPr>
          <w:lang w:val="en-GB" w:eastAsia="de-CH"/>
        </w:rPr>
      </w:pPr>
    </w:p>
    <w:p w14:paraId="79663E91" w14:textId="77777777" w:rsidR="0076024A" w:rsidRPr="0076024A" w:rsidRDefault="0076024A" w:rsidP="0076024A">
      <w:pPr>
        <w:rPr>
          <w:lang w:val="en-GB" w:eastAsia="de-CH"/>
        </w:rPr>
      </w:pPr>
    </w:p>
    <w:p w14:paraId="2EE6BFD3" w14:textId="29C3831F" w:rsidR="005E7144" w:rsidRPr="00A95305" w:rsidRDefault="00DE3051" w:rsidP="0037406E">
      <w:pPr>
        <w:pStyle w:val="Heading1"/>
      </w:pPr>
      <w:r w:rsidRPr="00A95305">
        <w:t xml:space="preserve">Consent </w:t>
      </w:r>
    </w:p>
    <w:p w14:paraId="36851B73" w14:textId="357E810F" w:rsidR="007E7374" w:rsidRPr="00AE7333" w:rsidRDefault="00231613" w:rsidP="005B6A56">
      <w:pPr>
        <w:jc w:val="both"/>
        <w:rPr>
          <w:rFonts w:cs="Arial"/>
          <w:szCs w:val="22"/>
          <w:lang w:val="en-GB"/>
        </w:rPr>
      </w:pPr>
      <w:r>
        <w:rPr>
          <w:rFonts w:cs="Arial"/>
          <w:szCs w:val="22"/>
          <w:lang w:val="en-GB"/>
        </w:rPr>
        <w:t>The</w:t>
      </w:r>
      <w:r w:rsidR="00B37C6D" w:rsidRPr="00AE7333">
        <w:rPr>
          <w:rFonts w:cs="Arial"/>
          <w:szCs w:val="22"/>
          <w:lang w:val="en-GB"/>
        </w:rPr>
        <w:t xml:space="preserve"> </w:t>
      </w:r>
      <w:r w:rsidR="003E7803">
        <w:rPr>
          <w:rFonts w:cs="Arial"/>
          <w:szCs w:val="22"/>
          <w:lang w:val="en-GB"/>
        </w:rPr>
        <w:t>hosting</w:t>
      </w:r>
      <w:r w:rsidR="008707C6" w:rsidRPr="00AE7333">
        <w:rPr>
          <w:rFonts w:cs="Arial"/>
          <w:szCs w:val="22"/>
          <w:lang w:val="en-GB"/>
        </w:rPr>
        <w:t xml:space="preserve"> </w:t>
      </w:r>
      <w:r w:rsidR="004E1D32" w:rsidRPr="00AE7333">
        <w:rPr>
          <w:rFonts w:cs="Arial"/>
          <w:szCs w:val="22"/>
          <w:lang w:val="en-GB"/>
        </w:rPr>
        <w:t>organisation agree</w:t>
      </w:r>
      <w:r w:rsidR="00A95176">
        <w:rPr>
          <w:rFonts w:cs="Arial"/>
          <w:szCs w:val="22"/>
          <w:lang w:val="en-GB"/>
        </w:rPr>
        <w:t>d</w:t>
      </w:r>
      <w:r w:rsidR="00B37C6D" w:rsidRPr="00AE7333">
        <w:rPr>
          <w:rFonts w:cs="Arial"/>
          <w:szCs w:val="22"/>
          <w:lang w:val="en-GB"/>
        </w:rPr>
        <w:t xml:space="preserve"> </w:t>
      </w:r>
      <w:r w:rsidR="00DB2D57">
        <w:rPr>
          <w:rFonts w:cs="Arial"/>
          <w:szCs w:val="22"/>
          <w:lang w:val="en-GB"/>
        </w:rPr>
        <w:t>with this Training event Report</w:t>
      </w:r>
      <w:r w:rsidR="00B37C6D" w:rsidRPr="00AE7333">
        <w:rPr>
          <w:rFonts w:cs="Arial"/>
          <w:szCs w:val="22"/>
          <w:lang w:val="en-GB"/>
        </w:rPr>
        <w:t>.</w:t>
      </w:r>
    </w:p>
    <w:p w14:paraId="35615FA8" w14:textId="77777777" w:rsidR="00B37C6D" w:rsidRPr="00A95305" w:rsidRDefault="00B37C6D" w:rsidP="00D11432">
      <w:pPr>
        <w:rPr>
          <w:rFonts w:cs="Arial"/>
          <w:szCs w:val="22"/>
          <w:lang w:val="en-GB"/>
        </w:rPr>
      </w:pPr>
    </w:p>
    <w:p w14:paraId="19225CD6" w14:textId="0E162FF6" w:rsidR="007E7374" w:rsidRPr="00231613" w:rsidRDefault="003E7803" w:rsidP="00682A63">
      <w:pPr>
        <w:pStyle w:val="EMPIRbodytext"/>
        <w:spacing w:before="0"/>
        <w:rPr>
          <w:rFonts w:cs="Arial"/>
          <w:sz w:val="22"/>
          <w:szCs w:val="22"/>
        </w:rPr>
      </w:pPr>
      <w:r w:rsidRPr="00231613">
        <w:rPr>
          <w:sz w:val="22"/>
          <w:szCs w:val="22"/>
        </w:rPr>
        <w:t xml:space="preserve">Hosting </w:t>
      </w:r>
      <w:r w:rsidR="00231613">
        <w:rPr>
          <w:sz w:val="22"/>
          <w:szCs w:val="22"/>
        </w:rPr>
        <w:t>o</w:t>
      </w:r>
      <w:r w:rsidR="007E7374" w:rsidRPr="00231613">
        <w:rPr>
          <w:sz w:val="22"/>
          <w:szCs w:val="22"/>
        </w:rPr>
        <w:t>rganisation</w:t>
      </w:r>
      <w:r w:rsidR="0019072A" w:rsidRPr="00231613">
        <w:rPr>
          <w:sz w:val="22"/>
          <w:szCs w:val="22"/>
        </w:rPr>
        <w:t xml:space="preserve">: </w:t>
      </w:r>
      <w:r w:rsidR="004B3F23" w:rsidRPr="00231613">
        <w:rPr>
          <w:rFonts w:cs="Arial"/>
          <w:sz w:val="22"/>
          <w:szCs w:val="22"/>
        </w:rPr>
        <w:t xml:space="preserve">&lt;organisation </w:t>
      </w:r>
      <w:r w:rsidR="00140FFD" w:rsidRPr="00231613">
        <w:rPr>
          <w:rFonts w:cs="Arial"/>
          <w:sz w:val="22"/>
          <w:szCs w:val="22"/>
        </w:rPr>
        <w:t>short</w:t>
      </w:r>
      <w:r w:rsidR="004B3F23" w:rsidRPr="00231613">
        <w:rPr>
          <w:rFonts w:cs="Arial"/>
          <w:sz w:val="22"/>
          <w:szCs w:val="22"/>
        </w:rPr>
        <w:t xml:space="preserve"> name&gt;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972"/>
        <w:gridCol w:w="3260"/>
        <w:gridCol w:w="3402"/>
      </w:tblGrid>
      <w:tr w:rsidR="00BE42EF" w:rsidRPr="00231613" w14:paraId="1F433686" w14:textId="77777777" w:rsidTr="00231613">
        <w:trPr>
          <w:trHeight w:val="283"/>
        </w:trPr>
        <w:tc>
          <w:tcPr>
            <w:tcW w:w="2972" w:type="dxa"/>
          </w:tcPr>
          <w:p w14:paraId="565037BC" w14:textId="77777777" w:rsidR="00BE42EF" w:rsidRPr="00231613" w:rsidRDefault="00BE42EF" w:rsidP="00BE42EF">
            <w:pPr>
              <w:rPr>
                <w:szCs w:val="22"/>
                <w:lang w:val="en-GB"/>
              </w:rPr>
            </w:pPr>
          </w:p>
        </w:tc>
        <w:tc>
          <w:tcPr>
            <w:tcW w:w="3260" w:type="dxa"/>
          </w:tcPr>
          <w:p w14:paraId="5E7717C3" w14:textId="78C64ADD" w:rsidR="00BE42EF" w:rsidRPr="00231613" w:rsidRDefault="00BE42EF" w:rsidP="00BE42EF">
            <w:pPr>
              <w:rPr>
                <w:szCs w:val="22"/>
                <w:lang w:val="en-GB"/>
              </w:rPr>
            </w:pPr>
            <w:r w:rsidRPr="008778F7">
              <w:rPr>
                <w:szCs w:val="22"/>
              </w:rPr>
              <w:t xml:space="preserve">Name </w:t>
            </w:r>
          </w:p>
        </w:tc>
        <w:tc>
          <w:tcPr>
            <w:tcW w:w="3402" w:type="dxa"/>
          </w:tcPr>
          <w:p w14:paraId="19D78655" w14:textId="51343FD6" w:rsidR="00BE42EF" w:rsidRPr="00231613" w:rsidRDefault="00BE42EF" w:rsidP="00BE42EF">
            <w:pPr>
              <w:rPr>
                <w:szCs w:val="22"/>
                <w:lang w:val="en-GB"/>
              </w:rPr>
            </w:pPr>
            <w:proofErr w:type="spellStart"/>
            <w:r w:rsidRPr="008778F7">
              <w:rPr>
                <w:szCs w:val="22"/>
              </w:rPr>
              <w:t>Signature</w:t>
            </w:r>
            <w:proofErr w:type="spellEnd"/>
            <w:r w:rsidR="00223F6A">
              <w:rPr>
                <w:szCs w:val="22"/>
              </w:rPr>
              <w:t xml:space="preserve"> and Date</w:t>
            </w:r>
          </w:p>
        </w:tc>
      </w:tr>
      <w:tr w:rsidR="00BD764D" w:rsidRPr="00231613" w14:paraId="11E91255" w14:textId="77777777" w:rsidTr="00231613">
        <w:trPr>
          <w:trHeight w:val="567"/>
        </w:trPr>
        <w:tc>
          <w:tcPr>
            <w:tcW w:w="2972" w:type="dxa"/>
            <w:vAlign w:val="center"/>
          </w:tcPr>
          <w:p w14:paraId="670D42D4" w14:textId="05FB3407" w:rsidR="001249D1" w:rsidRPr="00231613" w:rsidRDefault="00BD764D" w:rsidP="00231613">
            <w:pPr>
              <w:rPr>
                <w:szCs w:val="22"/>
                <w:lang w:val="en-GB"/>
              </w:rPr>
            </w:pPr>
            <w:r w:rsidRPr="00231613">
              <w:rPr>
                <w:szCs w:val="22"/>
                <w:lang w:val="en-GB"/>
              </w:rPr>
              <w:t>Line Manager</w:t>
            </w:r>
          </w:p>
        </w:tc>
        <w:tc>
          <w:tcPr>
            <w:tcW w:w="3260" w:type="dxa"/>
            <w:vAlign w:val="center"/>
          </w:tcPr>
          <w:p w14:paraId="02C9BC26" w14:textId="77777777" w:rsidR="00BD764D" w:rsidRPr="00231613" w:rsidRDefault="00BD764D" w:rsidP="00231613">
            <w:pPr>
              <w:rPr>
                <w:szCs w:val="22"/>
                <w:lang w:val="en-GB"/>
              </w:rPr>
            </w:pPr>
          </w:p>
        </w:tc>
        <w:tc>
          <w:tcPr>
            <w:tcW w:w="3402" w:type="dxa"/>
            <w:vAlign w:val="center"/>
          </w:tcPr>
          <w:p w14:paraId="1043BE52" w14:textId="77777777" w:rsidR="00BD764D" w:rsidRPr="00231613" w:rsidRDefault="00BD764D" w:rsidP="00231613">
            <w:pPr>
              <w:rPr>
                <w:szCs w:val="22"/>
                <w:lang w:val="en-GB"/>
              </w:rPr>
            </w:pPr>
          </w:p>
        </w:tc>
      </w:tr>
    </w:tbl>
    <w:p w14:paraId="438CE53D" w14:textId="77777777" w:rsidR="00833529" w:rsidRDefault="00833529" w:rsidP="007E7374">
      <w:pPr>
        <w:rPr>
          <w:sz w:val="20"/>
          <w:lang w:val="en-GB"/>
        </w:rPr>
      </w:pPr>
    </w:p>
    <w:p w14:paraId="4839189F" w14:textId="77777777" w:rsidR="005E7D05" w:rsidRDefault="005E7D05" w:rsidP="007E7374">
      <w:pPr>
        <w:rPr>
          <w:sz w:val="20"/>
          <w:lang w:val="en-GB"/>
        </w:rPr>
      </w:pPr>
    </w:p>
    <w:p w14:paraId="0F63708E" w14:textId="223FA2A1" w:rsidR="005E7D05" w:rsidRPr="00223F6A" w:rsidRDefault="005E7D05" w:rsidP="00223F6A">
      <w:pPr>
        <w:pStyle w:val="Heading1"/>
        <w:ind w:left="431" w:hanging="431"/>
      </w:pPr>
      <w:r w:rsidRPr="005E7D05">
        <w:t>List of a</w:t>
      </w:r>
      <w:r>
        <w:t>t</w:t>
      </w:r>
      <w:r w:rsidRPr="00223F6A">
        <w:t>tachments</w:t>
      </w:r>
    </w:p>
    <w:p w14:paraId="3C85B5DE" w14:textId="77777777" w:rsidR="00223F6A" w:rsidRDefault="00223F6A" w:rsidP="007E7374">
      <w:pPr>
        <w:rPr>
          <w:i/>
          <w:iCs/>
          <w:sz w:val="20"/>
          <w:lang w:val="en-GB"/>
        </w:rPr>
      </w:pPr>
    </w:p>
    <w:p w14:paraId="7AB8991A" w14:textId="25EC386B" w:rsidR="00085151" w:rsidRPr="00BD397E" w:rsidRDefault="00085151" w:rsidP="00085151">
      <w:pPr>
        <w:rPr>
          <w:i/>
          <w:iCs/>
          <w:lang w:val="en-GB"/>
        </w:rPr>
      </w:pPr>
      <w:r w:rsidRPr="00BD397E">
        <w:rPr>
          <w:i/>
          <w:iCs/>
          <w:lang w:val="en-GB"/>
        </w:rPr>
        <w:t xml:space="preserve">Please </w:t>
      </w:r>
      <w:r>
        <w:rPr>
          <w:i/>
          <w:iCs/>
          <w:lang w:val="en-GB"/>
        </w:rPr>
        <w:t>list all attachments (agenda, participation list, invoices, etc.)</w:t>
      </w:r>
      <w:r w:rsidRPr="00BD397E">
        <w:rPr>
          <w:i/>
          <w:iCs/>
          <w:lang w:val="en-GB"/>
        </w:rPr>
        <w:t xml:space="preserve"> </w:t>
      </w:r>
    </w:p>
    <w:p w14:paraId="16D66658" w14:textId="77777777" w:rsidR="00085151" w:rsidRDefault="00085151" w:rsidP="00085151">
      <w:pPr>
        <w:rPr>
          <w:lang w:val="en-GB"/>
        </w:rPr>
      </w:pPr>
    </w:p>
    <w:p w14:paraId="3A210706" w14:textId="77777777" w:rsidR="00085151" w:rsidRDefault="00085151" w:rsidP="00085151">
      <w:pPr>
        <w:rPr>
          <w:lang w:val="en-GB"/>
        </w:rPr>
      </w:pPr>
    </w:p>
    <w:p w14:paraId="20174ED8" w14:textId="77777777" w:rsidR="00085151" w:rsidRDefault="00085151" w:rsidP="00085151">
      <w:pPr>
        <w:rPr>
          <w:lang w:val="en-GB"/>
        </w:rPr>
      </w:pPr>
    </w:p>
    <w:p w14:paraId="393869E5" w14:textId="77777777" w:rsidR="00085151" w:rsidRDefault="00085151" w:rsidP="00085151">
      <w:pPr>
        <w:rPr>
          <w:lang w:val="en-GB"/>
        </w:rPr>
      </w:pPr>
    </w:p>
    <w:p w14:paraId="44433D39" w14:textId="77777777" w:rsidR="00085151" w:rsidRDefault="00085151" w:rsidP="00085151">
      <w:pPr>
        <w:rPr>
          <w:lang w:val="en-GB"/>
        </w:rPr>
      </w:pPr>
    </w:p>
    <w:p w14:paraId="62909509" w14:textId="77777777" w:rsidR="00085151" w:rsidRDefault="00085151" w:rsidP="00085151">
      <w:pPr>
        <w:pBdr>
          <w:bottom w:val="single" w:sz="4" w:space="1" w:color="auto"/>
        </w:pBdr>
        <w:rPr>
          <w:lang w:val="en-GB"/>
        </w:rPr>
      </w:pPr>
    </w:p>
    <w:p w14:paraId="5FB27899" w14:textId="77777777" w:rsidR="00085151" w:rsidRDefault="00085151" w:rsidP="00085151">
      <w:pPr>
        <w:jc w:val="center"/>
        <w:rPr>
          <w:lang w:val="en-GB"/>
        </w:rPr>
      </w:pPr>
      <w:bookmarkStart w:id="3" w:name="_Hlk178150774"/>
      <w:r w:rsidRPr="00DD72B0">
        <w:rPr>
          <w:noProof/>
        </w:rPr>
        <w:drawing>
          <wp:inline distT="0" distB="0" distL="0" distR="0" wp14:anchorId="5CC968DC" wp14:editId="35C8B39D">
            <wp:extent cx="6100720" cy="1627415"/>
            <wp:effectExtent l="0" t="0" r="0" b="0"/>
            <wp:docPr id="1493508929" name="Obrázek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508929" name="Obrázek 3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2266" cy="163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14:paraId="17EB275D" w14:textId="77777777" w:rsidR="00223F6A" w:rsidRDefault="00223F6A" w:rsidP="007E7374">
      <w:pPr>
        <w:rPr>
          <w:i/>
          <w:iCs/>
          <w:sz w:val="20"/>
          <w:lang w:val="en-GB"/>
        </w:rPr>
      </w:pPr>
    </w:p>
    <w:sectPr w:rsidR="00223F6A" w:rsidSect="00A656F1">
      <w:headerReference w:type="default" r:id="rId12"/>
      <w:footerReference w:type="default" r:id="rId13"/>
      <w:headerReference w:type="first" r:id="rId14"/>
      <w:footerReference w:type="first" r:id="rId15"/>
      <w:pgSz w:w="11906" w:h="16838" w:code="9"/>
      <w:pgMar w:top="1304" w:right="1134" w:bottom="851" w:left="1134" w:header="714" w:footer="61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B83A5" w14:textId="77777777" w:rsidR="00D90CF7" w:rsidRDefault="00D90CF7">
      <w:r>
        <w:separator/>
      </w:r>
    </w:p>
  </w:endnote>
  <w:endnote w:type="continuationSeparator" w:id="0">
    <w:p w14:paraId="0818A6E5" w14:textId="77777777" w:rsidR="00D90CF7" w:rsidRDefault="00D90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1EED0" w14:textId="4038629C" w:rsidR="00CE2DCF" w:rsidRPr="00A656F1" w:rsidRDefault="00CE2DCF" w:rsidP="00CE2DCF">
    <w:pPr>
      <w:pStyle w:val="Footer"/>
      <w:pBdr>
        <w:top w:val="single" w:sz="4" w:space="0" w:color="auto"/>
      </w:pBdr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 xml:space="preserve">Document: </w:t>
    </w:r>
    <w:r w:rsidR="00231613">
      <w:rPr>
        <w:sz w:val="18"/>
        <w:szCs w:val="18"/>
        <w:lang w:val="en-GB"/>
      </w:rPr>
      <w:t xml:space="preserve">TE </w:t>
    </w:r>
    <w:proofErr w:type="spellStart"/>
    <w:r w:rsidR="00DB2D57">
      <w:rPr>
        <w:sz w:val="18"/>
        <w:szCs w:val="18"/>
        <w:lang w:val="en-GB"/>
      </w:rPr>
      <w:t>Report</w:t>
    </w:r>
    <w:r w:rsidRPr="00A656F1">
      <w:rPr>
        <w:sz w:val="18"/>
        <w:szCs w:val="18"/>
        <w:lang w:val="en-GB"/>
      </w:rPr>
      <w:t>Template</w:t>
    </w:r>
    <w:proofErr w:type="spellEnd"/>
    <w:r w:rsidRPr="00A656F1">
      <w:rPr>
        <w:sz w:val="18"/>
        <w:szCs w:val="18"/>
        <w:lang w:val="en-GB"/>
      </w:rPr>
      <w:t xml:space="preserve"> (</w:t>
    </w:r>
    <w:r w:rsidR="00231613">
      <w:rPr>
        <w:sz w:val="18"/>
        <w:szCs w:val="18"/>
        <w:lang w:val="en-GB"/>
      </w:rPr>
      <w:t>TE</w:t>
    </w:r>
    <w:r w:rsidRPr="00A656F1">
      <w:rPr>
        <w:sz w:val="18"/>
        <w:szCs w:val="18"/>
        <w:lang w:val="en-GB"/>
      </w:rPr>
      <w:t>-T-0</w:t>
    </w:r>
    <w:r w:rsidR="00DB2D57">
      <w:rPr>
        <w:sz w:val="18"/>
        <w:szCs w:val="18"/>
        <w:lang w:val="en-GB"/>
      </w:rPr>
      <w:t>2</w:t>
    </w:r>
    <w:r w:rsidRPr="00A656F1">
      <w:rPr>
        <w:sz w:val="18"/>
        <w:szCs w:val="18"/>
        <w:lang w:val="en-GB"/>
      </w:rPr>
      <w:t>)</w:t>
    </w: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 xml:space="preserve">Page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PAGE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1</w:t>
    </w:r>
    <w:r w:rsidRPr="00A656F1">
      <w:rPr>
        <w:sz w:val="18"/>
        <w:szCs w:val="18"/>
      </w:rPr>
      <w:fldChar w:fldCharType="end"/>
    </w:r>
    <w:r w:rsidRPr="00A656F1">
      <w:rPr>
        <w:sz w:val="18"/>
        <w:szCs w:val="18"/>
        <w:lang w:val="en-GB"/>
      </w:rPr>
      <w:t xml:space="preserve"> / </w:t>
    </w:r>
    <w:r w:rsidRPr="00A656F1">
      <w:rPr>
        <w:sz w:val="18"/>
        <w:szCs w:val="18"/>
      </w:rPr>
      <w:fldChar w:fldCharType="begin"/>
    </w:r>
    <w:r w:rsidRPr="00A656F1">
      <w:rPr>
        <w:sz w:val="18"/>
        <w:szCs w:val="18"/>
        <w:lang w:val="en-GB"/>
      </w:rPr>
      <w:instrText xml:space="preserve"> NUMPAGES  \* Arabic  \* MERGEFORMAT </w:instrText>
    </w:r>
    <w:r w:rsidRPr="00A656F1">
      <w:rPr>
        <w:sz w:val="18"/>
        <w:szCs w:val="18"/>
      </w:rPr>
      <w:fldChar w:fldCharType="separate"/>
    </w:r>
    <w:r>
      <w:rPr>
        <w:sz w:val="18"/>
        <w:szCs w:val="18"/>
      </w:rPr>
      <w:t>2</w:t>
    </w:r>
    <w:r w:rsidRPr="00A656F1">
      <w:rPr>
        <w:sz w:val="18"/>
        <w:szCs w:val="18"/>
      </w:rPr>
      <w:fldChar w:fldCharType="end"/>
    </w:r>
  </w:p>
  <w:p w14:paraId="36A357BD" w14:textId="77777777" w:rsidR="00CE2DCF" w:rsidRPr="00726090" w:rsidRDefault="00CE2DCF" w:rsidP="00CE2DCF">
    <w:pPr>
      <w:pStyle w:val="Footer"/>
      <w:tabs>
        <w:tab w:val="clear" w:pos="9072"/>
        <w:tab w:val="right" w:pos="9638"/>
      </w:tabs>
      <w:rPr>
        <w:sz w:val="18"/>
        <w:szCs w:val="18"/>
        <w:lang w:val="en-GB"/>
      </w:rPr>
    </w:pPr>
    <w:r w:rsidRPr="00A656F1">
      <w:rPr>
        <w:sz w:val="18"/>
        <w:szCs w:val="18"/>
        <w:lang w:val="en-GB"/>
      </w:rPr>
      <w:tab/>
    </w:r>
    <w:r w:rsidRPr="00A656F1">
      <w:rPr>
        <w:sz w:val="18"/>
        <w:szCs w:val="18"/>
        <w:lang w:val="en-GB"/>
      </w:rPr>
      <w:tab/>
      <w:t>version: 1.0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E3196" w14:textId="1AC81F40" w:rsidR="007712D7" w:rsidRPr="007712D7" w:rsidRDefault="007712D7" w:rsidP="007712D7">
    <w:pPr>
      <w:pStyle w:val="Footer"/>
      <w:pBdr>
        <w:top w:val="single" w:sz="4" w:space="1" w:color="auto"/>
      </w:pBdr>
      <w:tabs>
        <w:tab w:val="clear" w:pos="9072"/>
        <w:tab w:val="right" w:pos="9638"/>
      </w:tabs>
      <w:jc w:val="both"/>
      <w:rPr>
        <w:sz w:val="20"/>
        <w:lang w:val="en-GB"/>
      </w:rPr>
    </w:pPr>
    <w:r>
      <w:rPr>
        <w:sz w:val="20"/>
        <w:lang w:val="en-GB"/>
      </w:rPr>
      <w:t xml:space="preserve">Document: </w:t>
    </w:r>
    <w:r w:rsidR="00A656F1" w:rsidRPr="007712D7">
      <w:rPr>
        <w:sz w:val="20"/>
        <w:lang w:val="en-GB"/>
      </w:rPr>
      <w:t xml:space="preserve">MSA Proposal Template </w:t>
    </w:r>
    <w:r w:rsidR="00A656F1">
      <w:rPr>
        <w:sz w:val="20"/>
        <w:lang w:val="en-GB"/>
      </w:rPr>
      <w:t>(</w:t>
    </w:r>
    <w:r w:rsidRPr="007712D7">
      <w:rPr>
        <w:sz w:val="20"/>
        <w:lang w:val="en-GB"/>
      </w:rPr>
      <w:t>MSA-T-01</w:t>
    </w:r>
    <w:r w:rsidR="00A656F1">
      <w:rPr>
        <w:sz w:val="20"/>
        <w:lang w:val="en-GB"/>
      </w:rPr>
      <w:t>)</w:t>
    </w:r>
    <w:r>
      <w:rPr>
        <w:sz w:val="20"/>
        <w:lang w:val="en-GB"/>
      </w:rPr>
      <w:tab/>
    </w:r>
    <w:r>
      <w:rPr>
        <w:sz w:val="20"/>
        <w:lang w:val="en-GB"/>
      </w:rPr>
      <w:tab/>
    </w:r>
    <w:r w:rsidR="00A656F1" w:rsidRPr="007712D7">
      <w:rPr>
        <w:sz w:val="20"/>
        <w:lang w:val="en-GB"/>
      </w:rPr>
      <w:t xml:space="preserve">Page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PAGE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1</w:t>
    </w:r>
    <w:r w:rsidR="00A656F1" w:rsidRPr="007712D7">
      <w:rPr>
        <w:sz w:val="20"/>
      </w:rPr>
      <w:fldChar w:fldCharType="end"/>
    </w:r>
    <w:r w:rsidR="00A656F1" w:rsidRPr="007712D7">
      <w:rPr>
        <w:sz w:val="20"/>
        <w:lang w:val="en-GB"/>
      </w:rPr>
      <w:t xml:space="preserve"> / </w:t>
    </w:r>
    <w:r w:rsidR="00A656F1" w:rsidRPr="007712D7">
      <w:rPr>
        <w:sz w:val="20"/>
      </w:rPr>
      <w:fldChar w:fldCharType="begin"/>
    </w:r>
    <w:r w:rsidR="00A656F1" w:rsidRPr="007712D7">
      <w:rPr>
        <w:sz w:val="20"/>
        <w:lang w:val="en-GB"/>
      </w:rPr>
      <w:instrText xml:space="preserve"> NUMPAGES  \* Arabic  \* MERGEFORMAT </w:instrText>
    </w:r>
    <w:r w:rsidR="00A656F1" w:rsidRPr="007712D7">
      <w:rPr>
        <w:sz w:val="20"/>
      </w:rPr>
      <w:fldChar w:fldCharType="separate"/>
    </w:r>
    <w:r w:rsidR="00A656F1">
      <w:rPr>
        <w:sz w:val="20"/>
      </w:rPr>
      <w:t>3</w:t>
    </w:r>
    <w:r w:rsidR="00A656F1" w:rsidRPr="007712D7">
      <w:rPr>
        <w:sz w:val="20"/>
      </w:rPr>
      <w:fldChar w:fldCharType="end"/>
    </w:r>
  </w:p>
  <w:p w14:paraId="688BFC71" w14:textId="26CA7493" w:rsidR="00F53BC6" w:rsidRPr="007712D7" w:rsidRDefault="007712D7" w:rsidP="00A656F1">
    <w:pPr>
      <w:pStyle w:val="Footer"/>
      <w:tabs>
        <w:tab w:val="clear" w:pos="9072"/>
        <w:tab w:val="right" w:pos="9638"/>
      </w:tabs>
      <w:rPr>
        <w:sz w:val="20"/>
        <w:lang w:val="en-GB"/>
      </w:rPr>
    </w:pPr>
    <w:r>
      <w:rPr>
        <w:sz w:val="20"/>
        <w:lang w:val="en-GB"/>
      </w:rPr>
      <w:t xml:space="preserve">Approved: </w:t>
    </w:r>
    <w:r w:rsidRPr="007712D7">
      <w:rPr>
        <w:sz w:val="20"/>
        <w:highlight w:val="yellow"/>
        <w:lang w:val="en-GB"/>
      </w:rPr>
      <w:t>draft</w:t>
    </w:r>
    <w:r>
      <w:rPr>
        <w:sz w:val="20"/>
        <w:lang w:val="en-GB"/>
      </w:rPr>
      <w:t xml:space="preserve"> </w:t>
    </w:r>
    <w:r w:rsidR="00A656F1">
      <w:rPr>
        <w:sz w:val="20"/>
        <w:lang w:val="en-GB"/>
      </w:rPr>
      <w:tab/>
    </w:r>
    <w:r w:rsidR="00A656F1">
      <w:rPr>
        <w:sz w:val="20"/>
        <w:lang w:val="en-GB"/>
      </w:rPr>
      <w:tab/>
    </w:r>
    <w:r w:rsidR="00A656F1" w:rsidRPr="007712D7">
      <w:rPr>
        <w:sz w:val="20"/>
        <w:lang w:val="en-GB"/>
      </w:rPr>
      <w:t>version: 1.0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588ED" w14:textId="77777777" w:rsidR="00D90CF7" w:rsidRDefault="00D90CF7">
      <w:r>
        <w:separator/>
      </w:r>
    </w:p>
  </w:footnote>
  <w:footnote w:type="continuationSeparator" w:id="0">
    <w:p w14:paraId="00EC91CA" w14:textId="77777777" w:rsidR="00D90CF7" w:rsidRDefault="00D90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E8D91" w14:textId="77777777" w:rsidR="00CE2DCF" w:rsidRPr="007712D7" w:rsidRDefault="00CE2DCF" w:rsidP="00CE2DCF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bookmarkStart w:id="4" w:name="_Hlk176956131"/>
    <w:bookmarkStart w:id="5" w:name="_Hlk176956132"/>
    <w:bookmarkStart w:id="6" w:name="_Hlk176956157"/>
    <w:bookmarkStart w:id="7" w:name="_Hlk176956158"/>
    <w:r w:rsidRPr="007712D7">
      <w:rPr>
        <w:noProof/>
        <w:sz w:val="20"/>
      </w:rPr>
      <w:drawing>
        <wp:anchor distT="0" distB="0" distL="114300" distR="114300" simplePos="0" relativeHeight="251662336" behindDoc="1" locked="0" layoutInCell="1" allowOverlap="1" wp14:anchorId="671A0007" wp14:editId="6B7FFA3C">
          <wp:simplePos x="0" y="0"/>
          <wp:positionH relativeFrom="column">
            <wp:posOffset>-205105</wp:posOffset>
          </wp:positionH>
          <wp:positionV relativeFrom="paragraph">
            <wp:posOffset>-222885</wp:posOffset>
          </wp:positionV>
          <wp:extent cx="1962150" cy="1008574"/>
          <wp:effectExtent l="0" t="0" r="0" b="0"/>
          <wp:wrapNone/>
          <wp:docPr id="132931051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4463" cy="10149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</w:p>
  <w:p w14:paraId="3609EFE8" w14:textId="77777777" w:rsidR="00CE2DCF" w:rsidRPr="007712D7" w:rsidRDefault="00CE2DCF" w:rsidP="00CE2DCF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</w:r>
    <w:r>
      <w:rPr>
        <w:sz w:val="20"/>
        <w:lang w:val="en-GB"/>
      </w:rPr>
      <w:t xml:space="preserve"> </w:t>
    </w:r>
  </w:p>
  <w:p w14:paraId="3645776A" w14:textId="77777777" w:rsidR="00CE2DCF" w:rsidRPr="000E79E2" w:rsidRDefault="00CE2DCF" w:rsidP="00CE2DCF">
    <w:pPr>
      <w:pStyle w:val="Header"/>
      <w:tabs>
        <w:tab w:val="clear" w:pos="9072"/>
        <w:tab w:val="right" w:pos="9638"/>
      </w:tabs>
      <w:jc w:val="center"/>
      <w:rPr>
        <w:sz w:val="18"/>
        <w:szCs w:val="18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  <w:bookmarkEnd w:id="4"/>
    <w:bookmarkEnd w:id="5"/>
    <w:bookmarkEnd w:id="6"/>
    <w:bookmarkEnd w:id="7"/>
  </w:p>
  <w:p w14:paraId="130F89E4" w14:textId="07DA729E" w:rsidR="00AE7333" w:rsidRDefault="00AE7333" w:rsidP="00CE2DCF">
    <w:pPr>
      <w:pStyle w:val="Header"/>
    </w:pPr>
  </w:p>
  <w:p w14:paraId="3E6C07E6" w14:textId="77777777" w:rsidR="00DC08A4" w:rsidRPr="00CE2DCF" w:rsidRDefault="00DC08A4" w:rsidP="00CE2D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B0E5E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 w:rsidRPr="007712D7"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0D86E2FF" wp14:editId="0ABEFA60">
          <wp:simplePos x="0" y="0"/>
          <wp:positionH relativeFrom="column">
            <wp:posOffset>-208280</wp:posOffset>
          </wp:positionH>
          <wp:positionV relativeFrom="paragraph">
            <wp:posOffset>-223157</wp:posOffset>
          </wp:positionV>
          <wp:extent cx="1540510" cy="791845"/>
          <wp:effectExtent l="0" t="0" r="0" b="0"/>
          <wp:wrapNone/>
          <wp:docPr id="15940601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7657564" name="Picture 697657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510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0"/>
        <w:lang w:val="en-GB"/>
      </w:rPr>
      <w:tab/>
    </w:r>
    <w:r>
      <w:rPr>
        <w:sz w:val="20"/>
        <w:lang w:val="en-GB"/>
      </w:rPr>
      <w:tab/>
    </w:r>
    <w:r w:rsidRPr="007712D7">
      <w:rPr>
        <w:sz w:val="20"/>
        <w:lang w:val="en-GB"/>
      </w:rPr>
      <w:t>23CBC01 CaBuCo</w:t>
    </w:r>
  </w:p>
  <w:p w14:paraId="2D732CBA" w14:textId="77777777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</w:rPr>
    </w:pPr>
    <w:r>
      <w:rPr>
        <w:sz w:val="20"/>
      </w:rPr>
      <w:tab/>
    </w:r>
    <w:r w:rsidRPr="007712D7">
      <w:rPr>
        <w:sz w:val="20"/>
        <w:lang w:val="en-GB"/>
      </w:rPr>
      <w:tab/>
      <w:t>Mentoring Scheme Award</w:t>
    </w:r>
  </w:p>
  <w:p w14:paraId="3687A9B9" w14:textId="1296671D" w:rsidR="007712D7" w:rsidRPr="007712D7" w:rsidRDefault="007712D7" w:rsidP="007712D7">
    <w:pPr>
      <w:pStyle w:val="Header"/>
      <w:tabs>
        <w:tab w:val="clear" w:pos="9072"/>
        <w:tab w:val="right" w:pos="9638"/>
      </w:tabs>
      <w:jc w:val="center"/>
      <w:rPr>
        <w:sz w:val="20"/>
        <w:lang w:val="en-GB"/>
      </w:rPr>
    </w:pPr>
    <w:r>
      <w:rPr>
        <w:sz w:val="18"/>
        <w:szCs w:val="18"/>
      </w:rPr>
      <w:tab/>
    </w:r>
    <w:r w:rsidRPr="000E79E2">
      <w:rPr>
        <w:sz w:val="18"/>
        <w:szCs w:val="18"/>
      </w:rPr>
      <w:tab/>
    </w:r>
  </w:p>
  <w:p w14:paraId="08CEFCBC" w14:textId="0DAFCBA6" w:rsidR="00FE6CF1" w:rsidRDefault="00FE6CF1">
    <w:pPr>
      <w:pStyle w:val="Header"/>
      <w:rPr>
        <w:sz w:val="4"/>
        <w:szCs w:val="4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91016"/>
    <w:multiLevelType w:val="multilevel"/>
    <w:tmpl w:val="8A44C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74219A8"/>
    <w:multiLevelType w:val="hybridMultilevel"/>
    <w:tmpl w:val="27345244"/>
    <w:lvl w:ilvl="0" w:tplc="7D801948">
      <w:start w:val="1"/>
      <w:numFmt w:val="bullet"/>
      <w:pStyle w:val="ListParagraph"/>
      <w:lvlText w:val="-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vanish w:val="0"/>
        <w:sz w:val="24"/>
        <w:vertAlign w:val="baseline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D163F"/>
    <w:multiLevelType w:val="hybridMultilevel"/>
    <w:tmpl w:val="E52ECA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F4A23"/>
    <w:multiLevelType w:val="hybridMultilevel"/>
    <w:tmpl w:val="C8DAD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224F0"/>
    <w:multiLevelType w:val="hybridMultilevel"/>
    <w:tmpl w:val="66727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B1042B"/>
    <w:multiLevelType w:val="hybridMultilevel"/>
    <w:tmpl w:val="AA9C8E22"/>
    <w:lvl w:ilvl="0" w:tplc="7EC26A5C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2F4C89"/>
    <w:multiLevelType w:val="multilevel"/>
    <w:tmpl w:val="92C074BC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128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 w16cid:durableId="1563711418">
    <w:abstractNumId w:val="6"/>
  </w:num>
  <w:num w:numId="2" w16cid:durableId="712659844">
    <w:abstractNumId w:val="1"/>
  </w:num>
  <w:num w:numId="3" w16cid:durableId="1328242963">
    <w:abstractNumId w:val="2"/>
  </w:num>
  <w:num w:numId="4" w16cid:durableId="1722552496">
    <w:abstractNumId w:val="0"/>
  </w:num>
  <w:num w:numId="5" w16cid:durableId="1316909074">
    <w:abstractNumId w:val="4"/>
  </w:num>
  <w:num w:numId="6" w16cid:durableId="914783932">
    <w:abstractNumId w:val="5"/>
  </w:num>
  <w:num w:numId="7" w16cid:durableId="1056860491">
    <w:abstractNumId w:val="3"/>
  </w:num>
  <w:num w:numId="8" w16cid:durableId="1021855351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 fill="f" fillcolor="white" stroke="f">
      <v:fill color="white" on="f"/>
      <v:stroke on="f"/>
      <o:colormru v:ext="edit" colors="#0028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0BA3"/>
    <w:rsid w:val="0000092E"/>
    <w:rsid w:val="00013C94"/>
    <w:rsid w:val="00021443"/>
    <w:rsid w:val="000218E1"/>
    <w:rsid w:val="00021E1B"/>
    <w:rsid w:val="00031AD6"/>
    <w:rsid w:val="00032935"/>
    <w:rsid w:val="00040B85"/>
    <w:rsid w:val="0004482A"/>
    <w:rsid w:val="000505C7"/>
    <w:rsid w:val="00053C03"/>
    <w:rsid w:val="0005472B"/>
    <w:rsid w:val="000710A5"/>
    <w:rsid w:val="000722A5"/>
    <w:rsid w:val="00077667"/>
    <w:rsid w:val="00080D77"/>
    <w:rsid w:val="00081FBA"/>
    <w:rsid w:val="00084080"/>
    <w:rsid w:val="0008472D"/>
    <w:rsid w:val="00085151"/>
    <w:rsid w:val="00085934"/>
    <w:rsid w:val="00086A27"/>
    <w:rsid w:val="00095E13"/>
    <w:rsid w:val="000A0FF5"/>
    <w:rsid w:val="000A1CF5"/>
    <w:rsid w:val="000B0A30"/>
    <w:rsid w:val="000C09D6"/>
    <w:rsid w:val="000C2744"/>
    <w:rsid w:val="000C4B0A"/>
    <w:rsid w:val="000D17CB"/>
    <w:rsid w:val="000D1866"/>
    <w:rsid w:val="000D4B7D"/>
    <w:rsid w:val="000D6243"/>
    <w:rsid w:val="000E54B8"/>
    <w:rsid w:val="000E5CD9"/>
    <w:rsid w:val="000E79E2"/>
    <w:rsid w:val="000F2403"/>
    <w:rsid w:val="000F3035"/>
    <w:rsid w:val="000F347B"/>
    <w:rsid w:val="000F5E44"/>
    <w:rsid w:val="00104F6A"/>
    <w:rsid w:val="00106062"/>
    <w:rsid w:val="00106CFA"/>
    <w:rsid w:val="0012017D"/>
    <w:rsid w:val="001249D1"/>
    <w:rsid w:val="00124D46"/>
    <w:rsid w:val="00125468"/>
    <w:rsid w:val="00131F7E"/>
    <w:rsid w:val="00140FFD"/>
    <w:rsid w:val="001460BE"/>
    <w:rsid w:val="00147B92"/>
    <w:rsid w:val="001669BE"/>
    <w:rsid w:val="001720E3"/>
    <w:rsid w:val="00172B20"/>
    <w:rsid w:val="00182C2F"/>
    <w:rsid w:val="00185675"/>
    <w:rsid w:val="0019072A"/>
    <w:rsid w:val="001B6A5F"/>
    <w:rsid w:val="001B7145"/>
    <w:rsid w:val="001C333A"/>
    <w:rsid w:val="001C586D"/>
    <w:rsid w:val="001D351E"/>
    <w:rsid w:val="001D47E2"/>
    <w:rsid w:val="001D6445"/>
    <w:rsid w:val="001D70D5"/>
    <w:rsid w:val="001D76D2"/>
    <w:rsid w:val="001E1619"/>
    <w:rsid w:val="001E3A9B"/>
    <w:rsid w:val="001F4B25"/>
    <w:rsid w:val="001F6C76"/>
    <w:rsid w:val="0020190D"/>
    <w:rsid w:val="00206579"/>
    <w:rsid w:val="00207763"/>
    <w:rsid w:val="00216CC8"/>
    <w:rsid w:val="00216F07"/>
    <w:rsid w:val="00223F6A"/>
    <w:rsid w:val="00226B50"/>
    <w:rsid w:val="0022792E"/>
    <w:rsid w:val="002303F9"/>
    <w:rsid w:val="00230EAE"/>
    <w:rsid w:val="00231613"/>
    <w:rsid w:val="00235DBF"/>
    <w:rsid w:val="0023654F"/>
    <w:rsid w:val="00243956"/>
    <w:rsid w:val="00252374"/>
    <w:rsid w:val="00254127"/>
    <w:rsid w:val="00257FF2"/>
    <w:rsid w:val="00270448"/>
    <w:rsid w:val="002731DC"/>
    <w:rsid w:val="00273823"/>
    <w:rsid w:val="002A1B7A"/>
    <w:rsid w:val="002A2B46"/>
    <w:rsid w:val="002A35FC"/>
    <w:rsid w:val="002B2A4B"/>
    <w:rsid w:val="002B5E79"/>
    <w:rsid w:val="002B5EF6"/>
    <w:rsid w:val="002B7320"/>
    <w:rsid w:val="002C647E"/>
    <w:rsid w:val="002C7BFE"/>
    <w:rsid w:val="002D3650"/>
    <w:rsid w:val="002D3ED7"/>
    <w:rsid w:val="002E2FC8"/>
    <w:rsid w:val="003110FC"/>
    <w:rsid w:val="00314635"/>
    <w:rsid w:val="0031773E"/>
    <w:rsid w:val="0032512B"/>
    <w:rsid w:val="0032555A"/>
    <w:rsid w:val="0033089D"/>
    <w:rsid w:val="00331B7C"/>
    <w:rsid w:val="00335921"/>
    <w:rsid w:val="00336CEE"/>
    <w:rsid w:val="00352530"/>
    <w:rsid w:val="003572D8"/>
    <w:rsid w:val="0036683B"/>
    <w:rsid w:val="00373A90"/>
    <w:rsid w:val="0037406E"/>
    <w:rsid w:val="00385495"/>
    <w:rsid w:val="003856BA"/>
    <w:rsid w:val="00390E26"/>
    <w:rsid w:val="003966AB"/>
    <w:rsid w:val="00396D8D"/>
    <w:rsid w:val="00397187"/>
    <w:rsid w:val="003A3439"/>
    <w:rsid w:val="003B517E"/>
    <w:rsid w:val="003B52F3"/>
    <w:rsid w:val="003B5C04"/>
    <w:rsid w:val="003C7E17"/>
    <w:rsid w:val="003E0CAC"/>
    <w:rsid w:val="003E334E"/>
    <w:rsid w:val="003E5C7B"/>
    <w:rsid w:val="003E7803"/>
    <w:rsid w:val="003F6E12"/>
    <w:rsid w:val="0040315D"/>
    <w:rsid w:val="0040499D"/>
    <w:rsid w:val="00420703"/>
    <w:rsid w:val="00421AF9"/>
    <w:rsid w:val="00422B98"/>
    <w:rsid w:val="00426668"/>
    <w:rsid w:val="00427599"/>
    <w:rsid w:val="0043072C"/>
    <w:rsid w:val="00430C60"/>
    <w:rsid w:val="004317A8"/>
    <w:rsid w:val="00433B77"/>
    <w:rsid w:val="004357A0"/>
    <w:rsid w:val="00436FDE"/>
    <w:rsid w:val="0044126C"/>
    <w:rsid w:val="00442507"/>
    <w:rsid w:val="00444560"/>
    <w:rsid w:val="00444E75"/>
    <w:rsid w:val="00447FE7"/>
    <w:rsid w:val="00451C0D"/>
    <w:rsid w:val="00456960"/>
    <w:rsid w:val="0046085B"/>
    <w:rsid w:val="004638AD"/>
    <w:rsid w:val="00472556"/>
    <w:rsid w:val="00473A5F"/>
    <w:rsid w:val="00490FE7"/>
    <w:rsid w:val="00496769"/>
    <w:rsid w:val="00497888"/>
    <w:rsid w:val="004A0EDD"/>
    <w:rsid w:val="004A52F4"/>
    <w:rsid w:val="004A584F"/>
    <w:rsid w:val="004B3CC2"/>
    <w:rsid w:val="004B3F23"/>
    <w:rsid w:val="004B681D"/>
    <w:rsid w:val="004C0AC7"/>
    <w:rsid w:val="004C21C2"/>
    <w:rsid w:val="004C45B7"/>
    <w:rsid w:val="004C56B7"/>
    <w:rsid w:val="004D4720"/>
    <w:rsid w:val="004D4B02"/>
    <w:rsid w:val="004E1D32"/>
    <w:rsid w:val="004F3B12"/>
    <w:rsid w:val="004F5B3C"/>
    <w:rsid w:val="00501193"/>
    <w:rsid w:val="00510CBE"/>
    <w:rsid w:val="0051753B"/>
    <w:rsid w:val="00517C6B"/>
    <w:rsid w:val="00521317"/>
    <w:rsid w:val="0052572D"/>
    <w:rsid w:val="005327DD"/>
    <w:rsid w:val="00550590"/>
    <w:rsid w:val="005551C1"/>
    <w:rsid w:val="005924EC"/>
    <w:rsid w:val="005A75BD"/>
    <w:rsid w:val="005B2102"/>
    <w:rsid w:val="005B457A"/>
    <w:rsid w:val="005B5376"/>
    <w:rsid w:val="005B6A56"/>
    <w:rsid w:val="005C48F1"/>
    <w:rsid w:val="005D30CB"/>
    <w:rsid w:val="005D6A99"/>
    <w:rsid w:val="005E535E"/>
    <w:rsid w:val="005E6C06"/>
    <w:rsid w:val="005E7144"/>
    <w:rsid w:val="005E7D05"/>
    <w:rsid w:val="006014AE"/>
    <w:rsid w:val="00602B79"/>
    <w:rsid w:val="00605E4C"/>
    <w:rsid w:val="00607766"/>
    <w:rsid w:val="00620BA3"/>
    <w:rsid w:val="00631813"/>
    <w:rsid w:val="00632E3C"/>
    <w:rsid w:val="006335AE"/>
    <w:rsid w:val="00640F99"/>
    <w:rsid w:val="00642CEA"/>
    <w:rsid w:val="006430E0"/>
    <w:rsid w:val="0064341D"/>
    <w:rsid w:val="006440B4"/>
    <w:rsid w:val="0065236C"/>
    <w:rsid w:val="00664773"/>
    <w:rsid w:val="0067078D"/>
    <w:rsid w:val="00677EF5"/>
    <w:rsid w:val="00682A63"/>
    <w:rsid w:val="0069359F"/>
    <w:rsid w:val="0069480E"/>
    <w:rsid w:val="00696357"/>
    <w:rsid w:val="00697359"/>
    <w:rsid w:val="006A2565"/>
    <w:rsid w:val="006A7E27"/>
    <w:rsid w:val="006C51EC"/>
    <w:rsid w:val="006D6075"/>
    <w:rsid w:val="006E02E3"/>
    <w:rsid w:val="00701EC5"/>
    <w:rsid w:val="0070536A"/>
    <w:rsid w:val="00705F4C"/>
    <w:rsid w:val="00726EB0"/>
    <w:rsid w:val="00727117"/>
    <w:rsid w:val="00734977"/>
    <w:rsid w:val="007379FB"/>
    <w:rsid w:val="00746BB4"/>
    <w:rsid w:val="0076024A"/>
    <w:rsid w:val="007712D7"/>
    <w:rsid w:val="0077494C"/>
    <w:rsid w:val="00774EB1"/>
    <w:rsid w:val="00777546"/>
    <w:rsid w:val="0078166C"/>
    <w:rsid w:val="00783E8E"/>
    <w:rsid w:val="007913B4"/>
    <w:rsid w:val="007A1B62"/>
    <w:rsid w:val="007A311E"/>
    <w:rsid w:val="007A69F5"/>
    <w:rsid w:val="007C10D4"/>
    <w:rsid w:val="007C43B2"/>
    <w:rsid w:val="007D2225"/>
    <w:rsid w:val="007D3588"/>
    <w:rsid w:val="007D56DE"/>
    <w:rsid w:val="007D6466"/>
    <w:rsid w:val="007E3570"/>
    <w:rsid w:val="007E5015"/>
    <w:rsid w:val="007E7374"/>
    <w:rsid w:val="007F725A"/>
    <w:rsid w:val="00800C2E"/>
    <w:rsid w:val="00804CFE"/>
    <w:rsid w:val="00810044"/>
    <w:rsid w:val="00823003"/>
    <w:rsid w:val="008259FB"/>
    <w:rsid w:val="00826F8E"/>
    <w:rsid w:val="00833529"/>
    <w:rsid w:val="00841248"/>
    <w:rsid w:val="00842535"/>
    <w:rsid w:val="00846F2D"/>
    <w:rsid w:val="00853FBE"/>
    <w:rsid w:val="00855281"/>
    <w:rsid w:val="00864D01"/>
    <w:rsid w:val="008652A6"/>
    <w:rsid w:val="00866CD3"/>
    <w:rsid w:val="008705E6"/>
    <w:rsid w:val="008707C6"/>
    <w:rsid w:val="00871CFB"/>
    <w:rsid w:val="0087591E"/>
    <w:rsid w:val="00875D09"/>
    <w:rsid w:val="00877D68"/>
    <w:rsid w:val="0088047C"/>
    <w:rsid w:val="008862E8"/>
    <w:rsid w:val="0089047B"/>
    <w:rsid w:val="00890760"/>
    <w:rsid w:val="008919A5"/>
    <w:rsid w:val="00892C96"/>
    <w:rsid w:val="00893DBA"/>
    <w:rsid w:val="008A36E4"/>
    <w:rsid w:val="008A578F"/>
    <w:rsid w:val="008A5F17"/>
    <w:rsid w:val="008B0235"/>
    <w:rsid w:val="008B32F1"/>
    <w:rsid w:val="008E28B0"/>
    <w:rsid w:val="008E3AB5"/>
    <w:rsid w:val="008E4427"/>
    <w:rsid w:val="008E6D41"/>
    <w:rsid w:val="008F0015"/>
    <w:rsid w:val="008F4DAE"/>
    <w:rsid w:val="008F514E"/>
    <w:rsid w:val="009118AB"/>
    <w:rsid w:val="00912E29"/>
    <w:rsid w:val="00914173"/>
    <w:rsid w:val="00915612"/>
    <w:rsid w:val="009164A5"/>
    <w:rsid w:val="0091759B"/>
    <w:rsid w:val="009206EA"/>
    <w:rsid w:val="009268D4"/>
    <w:rsid w:val="00946155"/>
    <w:rsid w:val="00946439"/>
    <w:rsid w:val="00961488"/>
    <w:rsid w:val="00963826"/>
    <w:rsid w:val="009651A8"/>
    <w:rsid w:val="00966FD0"/>
    <w:rsid w:val="0097197A"/>
    <w:rsid w:val="009734D7"/>
    <w:rsid w:val="009739B3"/>
    <w:rsid w:val="00994528"/>
    <w:rsid w:val="009A0E92"/>
    <w:rsid w:val="009A1010"/>
    <w:rsid w:val="009A294D"/>
    <w:rsid w:val="009A47D7"/>
    <w:rsid w:val="009A510F"/>
    <w:rsid w:val="009B0C9E"/>
    <w:rsid w:val="009B590E"/>
    <w:rsid w:val="009B5CCC"/>
    <w:rsid w:val="009C0829"/>
    <w:rsid w:val="009C0C6D"/>
    <w:rsid w:val="009C4914"/>
    <w:rsid w:val="009C6A22"/>
    <w:rsid w:val="009D6C3C"/>
    <w:rsid w:val="009E38CF"/>
    <w:rsid w:val="009E545E"/>
    <w:rsid w:val="009F1548"/>
    <w:rsid w:val="00A01EDE"/>
    <w:rsid w:val="00A02B7B"/>
    <w:rsid w:val="00A11AB0"/>
    <w:rsid w:val="00A17CDB"/>
    <w:rsid w:val="00A2268F"/>
    <w:rsid w:val="00A22C08"/>
    <w:rsid w:val="00A377F4"/>
    <w:rsid w:val="00A37D16"/>
    <w:rsid w:val="00A42AC3"/>
    <w:rsid w:val="00A50196"/>
    <w:rsid w:val="00A6361C"/>
    <w:rsid w:val="00A656F1"/>
    <w:rsid w:val="00A768C9"/>
    <w:rsid w:val="00A7723A"/>
    <w:rsid w:val="00A94482"/>
    <w:rsid w:val="00A94DC2"/>
    <w:rsid w:val="00A95176"/>
    <w:rsid w:val="00A95305"/>
    <w:rsid w:val="00AB0407"/>
    <w:rsid w:val="00AB083C"/>
    <w:rsid w:val="00AD3B35"/>
    <w:rsid w:val="00AD7F7D"/>
    <w:rsid w:val="00AE12A1"/>
    <w:rsid w:val="00AE3983"/>
    <w:rsid w:val="00AE5F2E"/>
    <w:rsid w:val="00AE7333"/>
    <w:rsid w:val="00B0722A"/>
    <w:rsid w:val="00B12095"/>
    <w:rsid w:val="00B127D1"/>
    <w:rsid w:val="00B1435A"/>
    <w:rsid w:val="00B21D26"/>
    <w:rsid w:val="00B246C3"/>
    <w:rsid w:val="00B273E8"/>
    <w:rsid w:val="00B328EC"/>
    <w:rsid w:val="00B330F5"/>
    <w:rsid w:val="00B37C6D"/>
    <w:rsid w:val="00B40D2F"/>
    <w:rsid w:val="00B515CA"/>
    <w:rsid w:val="00B66BF8"/>
    <w:rsid w:val="00B710C3"/>
    <w:rsid w:val="00B71DC2"/>
    <w:rsid w:val="00B93A8F"/>
    <w:rsid w:val="00B94139"/>
    <w:rsid w:val="00BA3A83"/>
    <w:rsid w:val="00BA525C"/>
    <w:rsid w:val="00BB4E32"/>
    <w:rsid w:val="00BB5B7B"/>
    <w:rsid w:val="00BB6740"/>
    <w:rsid w:val="00BC13F3"/>
    <w:rsid w:val="00BC4AB3"/>
    <w:rsid w:val="00BC4CDC"/>
    <w:rsid w:val="00BD764D"/>
    <w:rsid w:val="00BE42EF"/>
    <w:rsid w:val="00BF305F"/>
    <w:rsid w:val="00C010FB"/>
    <w:rsid w:val="00C01FCE"/>
    <w:rsid w:val="00C02BA9"/>
    <w:rsid w:val="00C10974"/>
    <w:rsid w:val="00C338FA"/>
    <w:rsid w:val="00C34EE2"/>
    <w:rsid w:val="00C45F9B"/>
    <w:rsid w:val="00C46FE6"/>
    <w:rsid w:val="00C70B75"/>
    <w:rsid w:val="00C73854"/>
    <w:rsid w:val="00C8070B"/>
    <w:rsid w:val="00C971D8"/>
    <w:rsid w:val="00CA1DBB"/>
    <w:rsid w:val="00CA60AB"/>
    <w:rsid w:val="00CA7DC1"/>
    <w:rsid w:val="00CC7F06"/>
    <w:rsid w:val="00CD2575"/>
    <w:rsid w:val="00CE14B6"/>
    <w:rsid w:val="00CE2DCF"/>
    <w:rsid w:val="00CE61F2"/>
    <w:rsid w:val="00CF5B83"/>
    <w:rsid w:val="00CF7034"/>
    <w:rsid w:val="00D01D4C"/>
    <w:rsid w:val="00D04438"/>
    <w:rsid w:val="00D11432"/>
    <w:rsid w:val="00D14D4A"/>
    <w:rsid w:val="00D26C0F"/>
    <w:rsid w:val="00D27B63"/>
    <w:rsid w:val="00D31509"/>
    <w:rsid w:val="00D31B39"/>
    <w:rsid w:val="00D34F30"/>
    <w:rsid w:val="00D35E08"/>
    <w:rsid w:val="00D45E35"/>
    <w:rsid w:val="00D503D0"/>
    <w:rsid w:val="00D54CBA"/>
    <w:rsid w:val="00D74DB4"/>
    <w:rsid w:val="00D7605D"/>
    <w:rsid w:val="00D87310"/>
    <w:rsid w:val="00D90CF7"/>
    <w:rsid w:val="00DB2D57"/>
    <w:rsid w:val="00DB6BD8"/>
    <w:rsid w:val="00DC08A4"/>
    <w:rsid w:val="00DD6320"/>
    <w:rsid w:val="00DE2DF3"/>
    <w:rsid w:val="00DE3051"/>
    <w:rsid w:val="00DF569F"/>
    <w:rsid w:val="00DF688A"/>
    <w:rsid w:val="00E3450A"/>
    <w:rsid w:val="00E3615C"/>
    <w:rsid w:val="00E36C75"/>
    <w:rsid w:val="00E43D26"/>
    <w:rsid w:val="00E60297"/>
    <w:rsid w:val="00E64F72"/>
    <w:rsid w:val="00E82FE2"/>
    <w:rsid w:val="00E84125"/>
    <w:rsid w:val="00E84B6F"/>
    <w:rsid w:val="00E87607"/>
    <w:rsid w:val="00E95BD2"/>
    <w:rsid w:val="00EB18DE"/>
    <w:rsid w:val="00EB2553"/>
    <w:rsid w:val="00EC2F1C"/>
    <w:rsid w:val="00EC322B"/>
    <w:rsid w:val="00ED420A"/>
    <w:rsid w:val="00EE2865"/>
    <w:rsid w:val="00EE46F7"/>
    <w:rsid w:val="00F01180"/>
    <w:rsid w:val="00F0499C"/>
    <w:rsid w:val="00F10D99"/>
    <w:rsid w:val="00F27931"/>
    <w:rsid w:val="00F344BC"/>
    <w:rsid w:val="00F36647"/>
    <w:rsid w:val="00F478FF"/>
    <w:rsid w:val="00F5336E"/>
    <w:rsid w:val="00F53BC6"/>
    <w:rsid w:val="00F55DE8"/>
    <w:rsid w:val="00F80021"/>
    <w:rsid w:val="00F83095"/>
    <w:rsid w:val="00F84148"/>
    <w:rsid w:val="00FA305B"/>
    <w:rsid w:val="00FC31B2"/>
    <w:rsid w:val="00FC49B2"/>
    <w:rsid w:val="00FE3071"/>
    <w:rsid w:val="00FE67E6"/>
    <w:rsid w:val="00FE6CF1"/>
    <w:rsid w:val="00FF1FC5"/>
    <w:rsid w:val="00FF4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  <o:colormru v:ext="edit" colors="#00285b"/>
    </o:shapedefaults>
    <o:shapelayout v:ext="edit">
      <o:idmap v:ext="edit" data="2"/>
    </o:shapelayout>
  </w:shapeDefaults>
  <w:decimalSymbol w:val=","/>
  <w:listSeparator w:val=";"/>
  <w14:docId w14:val="6BCE547C"/>
  <w15:docId w15:val="{86D22160-43F5-4E73-9314-5A1ED60F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06EA"/>
    <w:rPr>
      <w:rFonts w:ascii="Arial" w:hAnsi="Arial"/>
      <w:sz w:val="22"/>
      <w:lang w:val="de-DE" w:eastAsia="de-DE"/>
    </w:rPr>
  </w:style>
  <w:style w:type="paragraph" w:styleId="Heading1">
    <w:name w:val="heading 1"/>
    <w:basedOn w:val="ListParagraph1"/>
    <w:next w:val="Normal"/>
    <w:link w:val="Heading1Char"/>
    <w:uiPriority w:val="9"/>
    <w:qFormat/>
    <w:rsid w:val="0037406E"/>
    <w:pPr>
      <w:keepNext/>
      <w:numPr>
        <w:numId w:val="1"/>
      </w:numPr>
      <w:autoSpaceDE w:val="0"/>
      <w:autoSpaceDN w:val="0"/>
      <w:adjustRightInd w:val="0"/>
      <w:spacing w:before="240" w:after="120"/>
      <w:contextualSpacing w:val="0"/>
      <w:outlineLvl w:val="0"/>
    </w:pPr>
    <w:rPr>
      <w:rFonts w:ascii="Arial" w:hAnsi="Arial" w:cs="Arial"/>
      <w:b/>
      <w:lang w:val="en-GB" w:eastAsia="de-C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numPr>
        <w:ilvl w:val="1"/>
        <w:numId w:val="1"/>
      </w:numPr>
      <w:autoSpaceDE w:val="0"/>
      <w:autoSpaceDN w:val="0"/>
      <w:adjustRightInd w:val="0"/>
      <w:spacing w:before="200" w:after="120" w:line="240" w:lineRule="atLeast"/>
      <w:ind w:left="426" w:hanging="426"/>
      <w:jc w:val="both"/>
      <w:outlineLvl w:val="1"/>
    </w:pPr>
    <w:rPr>
      <w:rFonts w:eastAsiaTheme="majorEastAsia" w:cstheme="majorBidi"/>
      <w:b/>
      <w:bCs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numPr>
        <w:ilvl w:val="2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numPr>
        <w:ilvl w:val="3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numPr>
        <w:ilvl w:val="4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numPr>
        <w:ilvl w:val="5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numPr>
        <w:ilvl w:val="6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numPr>
        <w:ilvl w:val="7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4"/>
      <w:szCs w:val="24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numPr>
        <w:ilvl w:val="8"/>
        <w:numId w:val="1"/>
      </w:numPr>
      <w:autoSpaceDE w:val="0"/>
      <w:autoSpaceDN w:val="0"/>
      <w:adjustRightInd w:val="0"/>
      <w:spacing w:before="200" w:after="120" w:line="240" w:lineRule="atLeast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rPr>
      <w:lang w:val="de-DE" w:eastAsia="de-DE"/>
    </w:rPr>
  </w:style>
  <w:style w:type="character" w:customStyle="1" w:styleId="Heading1Char">
    <w:name w:val="Heading 1 Char"/>
    <w:basedOn w:val="DefaultParagraphFont"/>
    <w:link w:val="Heading1"/>
    <w:uiPriority w:val="9"/>
    <w:rsid w:val="0037406E"/>
    <w:rPr>
      <w:rFonts w:ascii="Arial" w:hAnsi="Arial" w:cs="Arial"/>
      <w:b/>
      <w:sz w:val="24"/>
      <w:szCs w:val="24"/>
      <w:lang w:eastAsia="de-CH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eastAsiaTheme="majorEastAsia" w:hAnsi="Arial" w:cstheme="majorBidi"/>
      <w:b/>
      <w:bCs/>
      <w:sz w:val="22"/>
      <w:szCs w:val="26"/>
      <w:lang w:eastAsia="de-D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de-DE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de-DE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de-DE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de-DE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4"/>
      <w:szCs w:val="24"/>
      <w:lang w:eastAsia="de-DE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de-DE"/>
    </w:rPr>
  </w:style>
  <w:style w:type="paragraph" w:styleId="ListParagraph">
    <w:name w:val="List Paragraph"/>
    <w:basedOn w:val="Normal"/>
    <w:uiPriority w:val="34"/>
    <w:qFormat/>
    <w:pPr>
      <w:numPr>
        <w:numId w:val="2"/>
      </w:numPr>
      <w:autoSpaceDE w:val="0"/>
      <w:autoSpaceDN w:val="0"/>
      <w:adjustRightInd w:val="0"/>
      <w:spacing w:after="120" w:line="240" w:lineRule="atLeast"/>
      <w:jc w:val="both"/>
    </w:pPr>
    <w:rPr>
      <w:rFonts w:eastAsia="Cambria" w:cs="Arial"/>
      <w:color w:val="000000"/>
      <w:szCs w:val="22"/>
      <w:lang w:val="en-GB" w:eastAsia="de-CH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de-DE" w:eastAsia="de-DE"/>
    </w:rPr>
  </w:style>
  <w:style w:type="paragraph" w:customStyle="1" w:styleId="ListParagraph1">
    <w:name w:val="List Paragraph1"/>
    <w:basedOn w:val="Normal"/>
    <w:pPr>
      <w:ind w:left="720"/>
      <w:contextualSpacing/>
    </w:pPr>
    <w:rPr>
      <w:rFonts w:ascii="Cambria" w:hAnsi="Cambria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206EA"/>
    <w:rPr>
      <w:sz w:val="20"/>
      <w:lang w:val="en-GB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06EA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  <w:lang w:val="de-DE" w:eastAsia="de-D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Arial" w:hAnsi="Arial"/>
      <w:b/>
      <w:bCs/>
      <w:lang w:val="de-DE" w:eastAsia="de-DE"/>
    </w:rPr>
  </w:style>
  <w:style w:type="character" w:customStyle="1" w:styleId="Title1">
    <w:name w:val="Title1"/>
    <w:basedOn w:val="DefaultParagraphFont"/>
    <w:rsid w:val="0036683B"/>
  </w:style>
  <w:style w:type="paragraph" w:styleId="FootnoteText">
    <w:name w:val="footnote text"/>
    <w:basedOn w:val="Normal"/>
    <w:link w:val="FootnoteTextChar"/>
    <w:uiPriority w:val="99"/>
    <w:semiHidden/>
    <w:unhideWhenUsed/>
    <w:rsid w:val="0051753B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753B"/>
    <w:rPr>
      <w:rFonts w:ascii="Arial" w:hAnsi="Arial"/>
      <w:lang w:val="de-DE" w:eastAsia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51753B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182C2F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182C2F"/>
    <w:rPr>
      <w:rFonts w:ascii="Arial" w:hAnsi="Arial"/>
      <w:sz w:val="22"/>
      <w:lang w:val="de-DE" w:eastAsia="de-DE"/>
    </w:rPr>
  </w:style>
  <w:style w:type="paragraph" w:customStyle="1" w:styleId="Ynergeler">
    <w:name w:val="Yönergeler"/>
    <w:basedOn w:val="Normal"/>
    <w:uiPriority w:val="10"/>
    <w:qFormat/>
    <w:rsid w:val="00E36C75"/>
    <w:pPr>
      <w:spacing w:before="120" w:after="120" w:line="276" w:lineRule="auto"/>
    </w:pPr>
    <w:rPr>
      <w:rFonts w:asciiTheme="minorHAnsi" w:eastAsiaTheme="minorEastAsia" w:hAnsiTheme="minorHAnsi" w:cstheme="minorBidi"/>
      <w:i/>
      <w:iCs/>
      <w:color w:val="595959" w:themeColor="text1" w:themeTint="A6"/>
      <w:szCs w:val="22"/>
      <w:lang w:val="tr-TR" w:eastAsia="ja-JP"/>
    </w:rPr>
  </w:style>
  <w:style w:type="table" w:styleId="TableGridLight">
    <w:name w:val="Grid Table Light"/>
    <w:basedOn w:val="TableNormal"/>
    <w:uiPriority w:val="40"/>
    <w:rsid w:val="00E36C75"/>
    <w:pPr>
      <w:spacing w:before="120"/>
    </w:pPr>
    <w:rPr>
      <w:rFonts w:asciiTheme="minorHAnsi" w:eastAsiaTheme="minorEastAsia" w:hAnsiTheme="minorHAnsi" w:cstheme="minorBidi"/>
      <w:sz w:val="22"/>
      <w:szCs w:val="22"/>
      <w:lang w:val="tr-TR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4B681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B681D"/>
    <w:rPr>
      <w:rFonts w:ascii="Arial" w:hAnsi="Arial"/>
      <w:lang w:val="de-DE" w:eastAsia="de-DE"/>
    </w:rPr>
  </w:style>
  <w:style w:type="character" w:styleId="EndnoteReference">
    <w:name w:val="endnote reference"/>
    <w:basedOn w:val="DefaultParagraphFont"/>
    <w:uiPriority w:val="99"/>
    <w:semiHidden/>
    <w:unhideWhenUsed/>
    <w:rsid w:val="004B681D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9F1548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99"/>
    <w:qFormat/>
    <w:rsid w:val="00864D01"/>
    <w:pPr>
      <w:spacing w:line="280" w:lineRule="atLeast"/>
      <w:jc w:val="center"/>
    </w:pPr>
    <w:rPr>
      <w:rFonts w:cs="Arial"/>
      <w:b/>
      <w:bCs/>
      <w:caps/>
      <w:sz w:val="24"/>
      <w:szCs w:val="24"/>
      <w:lang w:val="en-GB" w:eastAsia="en-US"/>
    </w:rPr>
  </w:style>
  <w:style w:type="character" w:customStyle="1" w:styleId="TitleChar">
    <w:name w:val="Title Char"/>
    <w:basedOn w:val="DefaultParagraphFont"/>
    <w:link w:val="Title"/>
    <w:uiPriority w:val="99"/>
    <w:rsid w:val="00864D01"/>
    <w:rPr>
      <w:rFonts w:ascii="Arial" w:hAnsi="Arial" w:cs="Arial"/>
      <w:b/>
      <w:bCs/>
      <w:caps/>
      <w:sz w:val="24"/>
      <w:szCs w:val="24"/>
      <w:lang w:eastAsia="en-US"/>
    </w:rPr>
  </w:style>
  <w:style w:type="paragraph" w:customStyle="1" w:styleId="EMPIRbodytext">
    <w:name w:val="EMPIR body text"/>
    <w:basedOn w:val="Normal"/>
    <w:link w:val="EMPIRbodytextChar"/>
    <w:qFormat/>
    <w:rsid w:val="00864D01"/>
    <w:pPr>
      <w:spacing w:before="120"/>
      <w:jc w:val="both"/>
    </w:pPr>
    <w:rPr>
      <w:sz w:val="20"/>
      <w:lang w:val="en-GB"/>
    </w:rPr>
  </w:style>
  <w:style w:type="character" w:customStyle="1" w:styleId="EMPIRbodytextChar">
    <w:name w:val="EMPIR body text Char"/>
    <w:link w:val="EMPIRbodytext"/>
    <w:qFormat/>
    <w:rsid w:val="00864D01"/>
    <w:rPr>
      <w:rFonts w:ascii="Arial" w:hAnsi="Arial"/>
      <w:lang w:eastAsia="de-DE"/>
    </w:rPr>
  </w:style>
  <w:style w:type="paragraph" w:customStyle="1" w:styleId="EMRPbodytext">
    <w:name w:val="EMRP body text"/>
    <w:basedOn w:val="Normal"/>
    <w:rsid w:val="00F83095"/>
    <w:pPr>
      <w:spacing w:before="120"/>
      <w:jc w:val="both"/>
    </w:pPr>
    <w:rPr>
      <w:sz w:val="20"/>
      <w:lang w:val="en-GB"/>
    </w:rPr>
  </w:style>
  <w:style w:type="character" w:customStyle="1" w:styleId="HeaderChar">
    <w:name w:val="Header Char"/>
    <w:basedOn w:val="DefaultParagraphFont"/>
    <w:link w:val="Header"/>
    <w:rsid w:val="00CE2DCF"/>
    <w:rPr>
      <w:rFonts w:ascii="Arial" w:hAnsi="Arial"/>
      <w:sz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0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der01\Desktop\G-OPS-TMP-001%20Template%20for%20QMS%20documents%20JB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D704DC893EB240984E626B1B979CE6" ma:contentTypeVersion="13" ma:contentTypeDescription="Create a new document." ma:contentTypeScope="" ma:versionID="bd6ca07a9811065039096ef8c537582f">
  <xsd:schema xmlns:xsd="http://www.w3.org/2001/XMLSchema" xmlns:xs="http://www.w3.org/2001/XMLSchema" xmlns:p="http://schemas.microsoft.com/office/2006/metadata/properties" xmlns:ns2="3270a9ba-634d-4a4c-ab10-5cd936c11a90" xmlns:ns3="402243b5-8b6b-47a8-a059-c7893631c9c8" targetNamespace="http://schemas.microsoft.com/office/2006/metadata/properties" ma:root="true" ma:fieldsID="36b1f91fa86f699ebc62108c7b3f6f17" ns2:_="" ns3:_="">
    <xsd:import namespace="3270a9ba-634d-4a4c-ab10-5cd936c11a90"/>
    <xsd:import namespace="402243b5-8b6b-47a8-a059-c7893631c9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70a9ba-634d-4a4c-ab10-5cd936c11a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243b5-8b6b-47a8-a059-c7893631c9c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A207D8-875F-479F-9375-127EBD1D251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0363DF-6A23-4BEE-83DB-6F375A2715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B0050C-0D52-4CAC-AD69-26870570E60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EBC8DB3-8824-424E-BA4C-5836EED04E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70a9ba-634d-4a4c-ab10-5cd936c11a90"/>
    <ds:schemaRef ds:uri="402243b5-8b6b-47a8-a059-c7893631c9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G-OPS-TMP-001 Template for QMS documents JB</Template>
  <TotalTime>0</TotalTime>
  <Pages>3</Pages>
  <Words>305</Words>
  <Characters>1802</Characters>
  <Application>Microsoft Office Word</Application>
  <DocSecurity>0</DocSecurity>
  <Lines>15</Lines>
  <Paragraphs>4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  <vt:variant>
        <vt:lpstr>Konu Başlığı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4" baseType="lpstr">
      <vt:lpstr>G-OPS-TMP-001</vt:lpstr>
      <vt:lpstr>G-OPS-TMP-001</vt:lpstr>
      <vt:lpstr>G-OPS-TMP-001</vt:lpstr>
      <vt:lpstr>G-OPS-TMP-001</vt:lpstr>
    </vt:vector>
  </TitlesOfParts>
  <Company>PTB Braunschweig &amp; Berlin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G-OPS-TMP-001</dc:title>
  <dc:subject>G-OPS-TMP-001</dc:subject>
  <dc:creator>bender01</dc:creator>
  <cp:keywords>G-OPS-TMP-001</cp:keywords>
  <cp:lastModifiedBy>arossi@lpm.cmi</cp:lastModifiedBy>
  <cp:revision>2</cp:revision>
  <cp:lastPrinted>2019-02-05T15:34:00Z</cp:lastPrinted>
  <dcterms:created xsi:type="dcterms:W3CDTF">2025-01-29T15:16:00Z</dcterms:created>
  <dcterms:modified xsi:type="dcterms:W3CDTF">2025-01-29T15:16:00Z</dcterms:modified>
  <cp:category>G-OPS-TMP-001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ercoClassification">
    <vt:lpwstr>NPL Official</vt:lpwstr>
  </property>
  <property fmtid="{D5CDD505-2E9C-101B-9397-08002B2CF9AE}" pid="3" name="aliashDocumentMarking">
    <vt:lpwstr/>
  </property>
  <property fmtid="{D5CDD505-2E9C-101B-9397-08002B2CF9AE}" pid="4" name="ContentTypeId">
    <vt:lpwstr>0x01010047D704DC893EB240984E626B1B979CE6</vt:lpwstr>
  </property>
</Properties>
</file>